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CEF0CE" w14:textId="77777777" w:rsidR="00A64977" w:rsidRDefault="00A64977" w:rsidP="00762CCC">
      <w:pPr>
        <w:ind w:right="-598"/>
        <w:jc w:val="right"/>
      </w:pPr>
    </w:p>
    <w:p w14:paraId="47F8CF93" w14:textId="77777777" w:rsidR="00150BD5" w:rsidRDefault="00150BD5" w:rsidP="00150BD5"/>
    <w:p w14:paraId="2F4011D8" w14:textId="77777777" w:rsidR="00150BD5" w:rsidRDefault="00150BD5" w:rsidP="00150BD5"/>
    <w:p w14:paraId="47F96455" w14:textId="77777777" w:rsidR="00244772" w:rsidRDefault="00244772" w:rsidP="00244772"/>
    <w:p w14:paraId="458AFB0D" w14:textId="77777777" w:rsidR="00522455" w:rsidRDefault="00244772" w:rsidP="00522455">
      <w:pPr>
        <w:tabs>
          <w:tab w:val="left" w:pos="2412"/>
        </w:tabs>
        <w:ind w:right="-882"/>
      </w:pPr>
      <w:r>
        <w:tab/>
      </w:r>
    </w:p>
    <w:p w14:paraId="7FCE0A52" w14:textId="77777777" w:rsidR="00522455" w:rsidRDefault="00522455" w:rsidP="00522455">
      <w:pPr>
        <w:tabs>
          <w:tab w:val="left" w:pos="2412"/>
        </w:tabs>
        <w:ind w:right="-882"/>
      </w:pPr>
    </w:p>
    <w:p w14:paraId="1E6EDB82" w14:textId="77777777" w:rsidR="00522455" w:rsidRDefault="00522455" w:rsidP="00522455">
      <w:pPr>
        <w:tabs>
          <w:tab w:val="left" w:pos="2412"/>
        </w:tabs>
        <w:ind w:right="-882"/>
      </w:pPr>
    </w:p>
    <w:p w14:paraId="1DE7DD79" w14:textId="77777777" w:rsidR="00522455" w:rsidRDefault="00522455" w:rsidP="00522455">
      <w:pPr>
        <w:tabs>
          <w:tab w:val="left" w:pos="2412"/>
        </w:tabs>
        <w:ind w:right="-882"/>
      </w:pPr>
    </w:p>
    <w:p w14:paraId="63283D3A" w14:textId="77777777" w:rsidR="00522455" w:rsidRDefault="00522455" w:rsidP="00522455">
      <w:pPr>
        <w:tabs>
          <w:tab w:val="left" w:pos="2412"/>
        </w:tabs>
        <w:ind w:right="-882"/>
      </w:pPr>
    </w:p>
    <w:p w14:paraId="19C1C4D9" w14:textId="77777777" w:rsidR="00522455" w:rsidRDefault="00522455" w:rsidP="00522455">
      <w:pPr>
        <w:tabs>
          <w:tab w:val="left" w:pos="2412"/>
        </w:tabs>
        <w:ind w:right="-882"/>
        <w:jc w:val="center"/>
        <w:rPr>
          <w:sz w:val="40"/>
          <w:szCs w:val="40"/>
        </w:rPr>
      </w:pPr>
      <w:r w:rsidRPr="00651FC3">
        <w:rPr>
          <w:sz w:val="40"/>
          <w:szCs w:val="40"/>
        </w:rPr>
        <w:t>HMS plan Lauervik brygge sameie</w:t>
      </w:r>
    </w:p>
    <w:p w14:paraId="39A96617" w14:textId="77777777" w:rsidR="00522455" w:rsidRDefault="00522455" w:rsidP="00522455">
      <w:pPr>
        <w:tabs>
          <w:tab w:val="left" w:pos="2412"/>
        </w:tabs>
        <w:ind w:right="-882"/>
        <w:jc w:val="center"/>
        <w:rPr>
          <w:sz w:val="40"/>
          <w:szCs w:val="40"/>
        </w:rPr>
      </w:pPr>
    </w:p>
    <w:p w14:paraId="32BE4F1B" w14:textId="77777777" w:rsidR="00522455" w:rsidRDefault="00522455" w:rsidP="00522455">
      <w:pPr>
        <w:tabs>
          <w:tab w:val="left" w:pos="2412"/>
        </w:tabs>
        <w:ind w:right="-882"/>
        <w:jc w:val="center"/>
        <w:rPr>
          <w:sz w:val="40"/>
          <w:szCs w:val="40"/>
        </w:rPr>
      </w:pPr>
    </w:p>
    <w:p w14:paraId="49ED94FA" w14:textId="77777777" w:rsidR="00522455" w:rsidRDefault="00522455" w:rsidP="00522455">
      <w:pPr>
        <w:tabs>
          <w:tab w:val="left" w:pos="2412"/>
        </w:tabs>
        <w:ind w:right="-882"/>
        <w:jc w:val="center"/>
        <w:rPr>
          <w:sz w:val="40"/>
          <w:szCs w:val="40"/>
        </w:rPr>
      </w:pPr>
    </w:p>
    <w:p w14:paraId="3A791050" w14:textId="77777777" w:rsidR="00522455" w:rsidRDefault="00522455" w:rsidP="00522455">
      <w:pPr>
        <w:tabs>
          <w:tab w:val="left" w:pos="2412"/>
        </w:tabs>
        <w:ind w:right="-882"/>
        <w:jc w:val="center"/>
        <w:rPr>
          <w:sz w:val="40"/>
          <w:szCs w:val="40"/>
        </w:rPr>
      </w:pPr>
    </w:p>
    <w:p w14:paraId="5173B091" w14:textId="77777777" w:rsidR="00522455" w:rsidRDefault="00522455" w:rsidP="00522455">
      <w:pPr>
        <w:tabs>
          <w:tab w:val="left" w:pos="2412"/>
        </w:tabs>
        <w:ind w:right="-882"/>
        <w:jc w:val="center"/>
        <w:rPr>
          <w:sz w:val="40"/>
          <w:szCs w:val="40"/>
        </w:rPr>
      </w:pPr>
    </w:p>
    <w:p w14:paraId="5E498CE8" w14:textId="77777777" w:rsidR="00522455" w:rsidRDefault="00522455" w:rsidP="00522455">
      <w:pPr>
        <w:tabs>
          <w:tab w:val="left" w:pos="2412"/>
        </w:tabs>
        <w:ind w:right="-882"/>
        <w:jc w:val="center"/>
        <w:rPr>
          <w:sz w:val="40"/>
          <w:szCs w:val="40"/>
        </w:rPr>
      </w:pPr>
    </w:p>
    <w:p w14:paraId="46AF7F24" w14:textId="77777777" w:rsidR="00522455" w:rsidRDefault="00522455" w:rsidP="00522455">
      <w:pPr>
        <w:tabs>
          <w:tab w:val="left" w:pos="2412"/>
        </w:tabs>
        <w:ind w:right="-882"/>
        <w:jc w:val="center"/>
        <w:rPr>
          <w:sz w:val="40"/>
          <w:szCs w:val="40"/>
        </w:rPr>
      </w:pPr>
    </w:p>
    <w:p w14:paraId="55AD6045" w14:textId="77777777" w:rsidR="00522455" w:rsidRDefault="00522455" w:rsidP="00522455">
      <w:pPr>
        <w:tabs>
          <w:tab w:val="left" w:pos="2412"/>
        </w:tabs>
        <w:ind w:right="-882"/>
        <w:jc w:val="center"/>
        <w:rPr>
          <w:sz w:val="40"/>
          <w:szCs w:val="40"/>
        </w:rPr>
      </w:pPr>
    </w:p>
    <w:p w14:paraId="775308E3" w14:textId="77777777" w:rsidR="00522455" w:rsidRDefault="00522455" w:rsidP="00522455">
      <w:pPr>
        <w:tabs>
          <w:tab w:val="left" w:pos="2412"/>
        </w:tabs>
        <w:ind w:right="-882"/>
        <w:jc w:val="center"/>
        <w:rPr>
          <w:sz w:val="40"/>
          <w:szCs w:val="40"/>
        </w:rPr>
      </w:pPr>
      <w:r>
        <w:rPr>
          <w:rFonts w:ascii="Helvetica" w:hAnsi="Helvetica" w:cs="Arial"/>
          <w:noProof/>
          <w:color w:val="FFFFFF"/>
          <w:sz w:val="26"/>
          <w:szCs w:val="26"/>
        </w:rPr>
        <w:drawing>
          <wp:inline distT="0" distB="0" distL="0" distR="0" wp14:anchorId="52BE9C4D" wp14:editId="757F113C">
            <wp:extent cx="5770179" cy="4298950"/>
            <wp:effectExtent l="0" t="0" r="2540" b="6350"/>
            <wp:docPr id="6" name="Picture 6" descr="https://daks2k3a4ib2z.cloudfront.net/5811f243431002d32f812ce7/595b4186fbd4b66110fd201f_3d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aks2k3a4ib2z.cloudfront.net/5811f243431002d32f812ce7/595b4186fbd4b66110fd201f_3d_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78443" cy="4305107"/>
                    </a:xfrm>
                    <a:prstGeom prst="rect">
                      <a:avLst/>
                    </a:prstGeom>
                    <a:noFill/>
                    <a:ln>
                      <a:noFill/>
                    </a:ln>
                  </pic:spPr>
                </pic:pic>
              </a:graphicData>
            </a:graphic>
          </wp:inline>
        </w:drawing>
      </w:r>
    </w:p>
    <w:p w14:paraId="4788D3CA" w14:textId="77777777" w:rsidR="00522455" w:rsidRDefault="00522455">
      <w:pPr>
        <w:spacing w:after="160" w:line="259" w:lineRule="auto"/>
      </w:pPr>
    </w:p>
    <w:p w14:paraId="6731D8CD" w14:textId="77777777" w:rsidR="00522455" w:rsidRPr="00AA276C" w:rsidRDefault="00522455" w:rsidP="00AA276C">
      <w:pPr>
        <w:pStyle w:val="Heading1"/>
      </w:pPr>
      <w:bookmarkStart w:id="0" w:name="_Toc517021663"/>
      <w:r w:rsidRPr="00AA276C">
        <w:lastRenderedPageBreak/>
        <w:t>HELSE MILJØ OG SIKKERHET</w:t>
      </w:r>
      <w:bookmarkEnd w:id="0"/>
      <w:r w:rsidRPr="00AA276C">
        <w:t xml:space="preserve"> </w:t>
      </w:r>
    </w:p>
    <w:p w14:paraId="7E572A4D" w14:textId="77777777" w:rsidR="00522455" w:rsidRPr="00522455" w:rsidRDefault="00522455" w:rsidP="00522455"/>
    <w:p w14:paraId="3CC61692" w14:textId="77777777" w:rsidR="00AA276C" w:rsidRPr="00AA276C" w:rsidRDefault="00522455" w:rsidP="00AA276C">
      <w:pPr>
        <w:pStyle w:val="Heading2"/>
      </w:pPr>
      <w:bookmarkStart w:id="1" w:name="_Toc428907526"/>
      <w:bookmarkStart w:id="2" w:name="_Toc517021664"/>
      <w:r w:rsidRPr="00AA276C">
        <w:t>BAKGRUNN FOR ARBEIDET</w:t>
      </w:r>
      <w:bookmarkEnd w:id="1"/>
      <w:bookmarkEnd w:id="2"/>
      <w:r w:rsidRPr="00AA276C">
        <w:t xml:space="preserve"> </w:t>
      </w:r>
    </w:p>
    <w:p w14:paraId="7BEB5512" w14:textId="52DE7F4A" w:rsidR="00522455" w:rsidRPr="00AA276C" w:rsidRDefault="00522455" w:rsidP="00AA276C">
      <w:r w:rsidRPr="00AA276C">
        <w:t xml:space="preserve">Alle sameier er pliktige til å ha en HMS-plan på lik linje med arbeidsplasser. Hensikten er å verne om liv, helse og materielle verdier, samt å skape et godt miljø for beboere. </w:t>
      </w:r>
    </w:p>
    <w:p w14:paraId="0E2B95B1" w14:textId="77777777" w:rsidR="00522455" w:rsidRPr="00651FC3" w:rsidRDefault="00522455" w:rsidP="00522455">
      <w:pPr>
        <w:rPr>
          <w:rFonts w:ascii="Calibri" w:hAnsi="Calibri"/>
          <w:szCs w:val="20"/>
        </w:rPr>
      </w:pPr>
    </w:p>
    <w:p w14:paraId="391A6E69" w14:textId="77777777" w:rsidR="00522455" w:rsidRPr="00651FC3" w:rsidRDefault="00522455" w:rsidP="00522455">
      <w:pPr>
        <w:rPr>
          <w:rFonts w:ascii="Calibri" w:hAnsi="Calibri"/>
          <w:szCs w:val="20"/>
        </w:rPr>
      </w:pPr>
      <w:r w:rsidRPr="00651FC3">
        <w:rPr>
          <w:rFonts w:ascii="Calibri" w:hAnsi="Calibri"/>
          <w:szCs w:val="20"/>
        </w:rPr>
        <w:t xml:space="preserve">Internkontroll er definert som systematiske tiltak som skal sikre at sameiets aktiviteter planlegges, organiseres, utføres og vedlikeholdes i samsvar med de krav som er nedsatt i HMS lovgivningen. </w:t>
      </w:r>
    </w:p>
    <w:p w14:paraId="460A7415" w14:textId="77777777" w:rsidR="00522455" w:rsidRPr="00651FC3" w:rsidRDefault="00522455" w:rsidP="00522455">
      <w:pPr>
        <w:rPr>
          <w:rFonts w:ascii="Calibri" w:hAnsi="Calibri"/>
          <w:szCs w:val="20"/>
        </w:rPr>
      </w:pPr>
    </w:p>
    <w:p w14:paraId="1A141D7A" w14:textId="77777777" w:rsidR="00522455" w:rsidRPr="00651FC3" w:rsidRDefault="00522455" w:rsidP="00522455">
      <w:pPr>
        <w:rPr>
          <w:rFonts w:ascii="Calibri" w:hAnsi="Calibri"/>
          <w:szCs w:val="20"/>
        </w:rPr>
      </w:pPr>
      <w:r w:rsidRPr="00651FC3">
        <w:rPr>
          <w:rFonts w:ascii="Calibri" w:hAnsi="Calibri"/>
          <w:szCs w:val="20"/>
        </w:rPr>
        <w:t>Styret i sameiet har etter loven ansvar på vegne av laget til å gjennomføre de tiltak som følger direkte av sameieloven eller annen lovgivning som sameiet er underlagt.</w:t>
      </w:r>
      <w:r w:rsidRPr="00651FC3">
        <w:rPr>
          <w:rFonts w:ascii="Calibri" w:hAnsi="Calibri"/>
          <w:szCs w:val="20"/>
        </w:rPr>
        <w:br/>
        <w:t xml:space="preserve">Styret må̊ selv påse at arbeidet med internkontroll blir gjennomført, selv om de benytter konsulenter til disse oppgavene. Alt arbeid skal dokumenteres. </w:t>
      </w:r>
    </w:p>
    <w:p w14:paraId="10BB8E9D" w14:textId="77777777" w:rsidR="00522455" w:rsidRPr="00651FC3" w:rsidRDefault="00522455" w:rsidP="00522455">
      <w:pPr>
        <w:rPr>
          <w:rFonts w:ascii="Calibri" w:hAnsi="Calibri"/>
          <w:szCs w:val="20"/>
        </w:rPr>
      </w:pPr>
    </w:p>
    <w:p w14:paraId="065AE6D8" w14:textId="77777777" w:rsidR="00522455" w:rsidRPr="00651FC3" w:rsidRDefault="00522455" w:rsidP="00522455">
      <w:pPr>
        <w:rPr>
          <w:rFonts w:ascii="Calibri" w:hAnsi="Calibri"/>
          <w:szCs w:val="20"/>
        </w:rPr>
      </w:pPr>
      <w:r w:rsidRPr="00651FC3">
        <w:rPr>
          <w:rFonts w:ascii="Calibri" w:hAnsi="Calibri"/>
          <w:szCs w:val="20"/>
        </w:rPr>
        <w:t xml:space="preserve">Styret har en plikt til å arbeide systematisk med HMS-arbeid på fellesarealer, mens det i forhold til beboere er styrets plikt å gjøre sameier eller bruker av den enkelte boenhet oppmerksom på̊ det ansvar som den enkelte har etter lov og forskrift. </w:t>
      </w:r>
    </w:p>
    <w:p w14:paraId="68569CB8" w14:textId="77777777" w:rsidR="00522455" w:rsidRPr="00651FC3" w:rsidRDefault="00522455" w:rsidP="00522455">
      <w:pPr>
        <w:rPr>
          <w:rFonts w:ascii="Calibri" w:hAnsi="Calibri"/>
          <w:szCs w:val="20"/>
        </w:rPr>
      </w:pPr>
    </w:p>
    <w:p w14:paraId="5DC73E25" w14:textId="77777777" w:rsidR="00522455" w:rsidRPr="00651FC3" w:rsidRDefault="00522455" w:rsidP="00522455">
      <w:pPr>
        <w:rPr>
          <w:rFonts w:ascii="Calibri" w:hAnsi="Calibri"/>
          <w:szCs w:val="20"/>
        </w:rPr>
      </w:pPr>
      <w:r w:rsidRPr="00651FC3">
        <w:rPr>
          <w:rFonts w:ascii="Calibri" w:hAnsi="Calibri"/>
          <w:szCs w:val="20"/>
        </w:rPr>
        <w:t xml:space="preserve">I henhold til forskrift om systematisk helse-, miljø- og sikkerhetsarbeid i virksomheter (internkontrollforskriften) § 4 skal den som er ansvarlig for virksomheten sørge for at det innføres og utøves internkontroll i virksomheten og at dette gjøres i samarbeid med arbeidstakerne og deres representanter. For sameie og sameier vil dette si styreleder i samarbeid med beboere. </w:t>
      </w:r>
    </w:p>
    <w:p w14:paraId="3FA80295" w14:textId="77777777" w:rsidR="00522455" w:rsidRPr="00651FC3" w:rsidRDefault="00522455" w:rsidP="00522455">
      <w:pPr>
        <w:rPr>
          <w:rFonts w:ascii="Calibri" w:hAnsi="Calibri"/>
          <w:color w:val="233D5E"/>
        </w:rPr>
      </w:pPr>
    </w:p>
    <w:p w14:paraId="2B77F29C" w14:textId="77777777" w:rsidR="00522455" w:rsidRPr="004B7572" w:rsidRDefault="00522455" w:rsidP="00AA276C">
      <w:pPr>
        <w:pStyle w:val="Heading2"/>
        <w:rPr>
          <w:szCs w:val="20"/>
        </w:rPr>
      </w:pPr>
      <w:bookmarkStart w:id="3" w:name="_Toc428907527"/>
      <w:bookmarkStart w:id="4" w:name="_Toc517021665"/>
      <w:r w:rsidRPr="0075636D">
        <w:t>SAMEIETS</w:t>
      </w:r>
      <w:r w:rsidRPr="004B7572">
        <w:t xml:space="preserve"> MÅL FOR HELSE-, MILJØ- OG SIKKERHETSARBEID</w:t>
      </w:r>
      <w:bookmarkEnd w:id="3"/>
      <w:bookmarkEnd w:id="4"/>
      <w:r w:rsidRPr="004B7572">
        <w:t xml:space="preserve"> </w:t>
      </w:r>
    </w:p>
    <w:p w14:paraId="33A31467" w14:textId="77777777" w:rsidR="00522455" w:rsidRPr="00651FC3" w:rsidRDefault="00522455" w:rsidP="00522455">
      <w:pPr>
        <w:rPr>
          <w:rFonts w:ascii="Calibri" w:hAnsi="Calibri"/>
          <w:szCs w:val="20"/>
        </w:rPr>
      </w:pPr>
      <w:r>
        <w:rPr>
          <w:rFonts w:ascii="Calibri" w:hAnsi="Calibri"/>
          <w:szCs w:val="20"/>
        </w:rPr>
        <w:t>Lauervik brygge</w:t>
      </w:r>
      <w:r w:rsidRPr="00651FC3">
        <w:rPr>
          <w:rFonts w:ascii="Calibri" w:hAnsi="Calibri"/>
          <w:szCs w:val="20"/>
        </w:rPr>
        <w:t xml:space="preserve"> boligsameie vil prioritere arbeidet med helse, miljø og sikkerhet for å høyne kvaliteten på vårt daglige arbeid, øke trivselen og for å unngå skader på̊ personer og eiendom. </w:t>
      </w:r>
    </w:p>
    <w:p w14:paraId="12528312" w14:textId="77777777" w:rsidR="00522455" w:rsidRPr="00651FC3" w:rsidRDefault="00522455" w:rsidP="00522455">
      <w:pPr>
        <w:rPr>
          <w:rFonts w:ascii="Calibri" w:hAnsi="Calibri"/>
          <w:szCs w:val="20"/>
        </w:rPr>
      </w:pPr>
    </w:p>
    <w:p w14:paraId="027B003E" w14:textId="77777777" w:rsidR="00522455" w:rsidRPr="00651FC3" w:rsidRDefault="00522455" w:rsidP="00522455">
      <w:pPr>
        <w:rPr>
          <w:rFonts w:ascii="Calibri" w:hAnsi="Calibri"/>
          <w:szCs w:val="20"/>
        </w:rPr>
      </w:pPr>
      <w:r w:rsidRPr="00651FC3">
        <w:rPr>
          <w:rFonts w:ascii="Calibri" w:hAnsi="Calibri"/>
          <w:szCs w:val="20"/>
        </w:rPr>
        <w:t xml:space="preserve">Systematisk helse-, miljø- og sikkerhetsarbeid skal bedre driftssikkerhet og lønnsomhet. Sameiets arbeid og tjenester skal oppfylle sameiernes krav til kvalitet og service, både i dag og i fremtiden </w:t>
      </w:r>
    </w:p>
    <w:p w14:paraId="43C4EE90" w14:textId="77777777" w:rsidR="00522455" w:rsidRPr="00651FC3" w:rsidRDefault="00522455" w:rsidP="00522455">
      <w:pPr>
        <w:rPr>
          <w:rFonts w:ascii="Calibri" w:hAnsi="Calibri"/>
          <w:szCs w:val="20"/>
        </w:rPr>
      </w:pPr>
    </w:p>
    <w:p w14:paraId="7500F250" w14:textId="77777777" w:rsidR="00522455" w:rsidRPr="00651FC3" w:rsidRDefault="00522455" w:rsidP="00522455">
      <w:pPr>
        <w:rPr>
          <w:rFonts w:ascii="Calibri" w:hAnsi="Calibri"/>
          <w:szCs w:val="20"/>
        </w:rPr>
      </w:pPr>
      <w:r w:rsidRPr="00651FC3">
        <w:rPr>
          <w:rFonts w:ascii="Calibri" w:hAnsi="Calibri"/>
          <w:szCs w:val="20"/>
        </w:rPr>
        <w:t>Sameiets HMS-mål er:</w:t>
      </w:r>
      <w:r w:rsidRPr="00651FC3">
        <w:rPr>
          <w:rFonts w:ascii="Calibri" w:hAnsi="Calibri"/>
          <w:szCs w:val="20"/>
        </w:rPr>
        <w:br/>
        <w:t xml:space="preserve">• Sameiet skal ikke oppleve skader på̊ personer eller natur som følge av sin aktivitet </w:t>
      </w:r>
    </w:p>
    <w:p w14:paraId="405CDC67" w14:textId="77777777" w:rsidR="00522455" w:rsidRPr="00651FC3" w:rsidRDefault="00522455" w:rsidP="00522455">
      <w:pPr>
        <w:rPr>
          <w:rFonts w:ascii="Calibri" w:hAnsi="Calibri"/>
          <w:szCs w:val="20"/>
        </w:rPr>
      </w:pPr>
      <w:r w:rsidRPr="00651FC3">
        <w:rPr>
          <w:rFonts w:ascii="Calibri" w:hAnsi="Calibri"/>
          <w:szCs w:val="20"/>
        </w:rPr>
        <w:t>• Alle beboere skal ha gjort risikovurdering av sine egne boliger</w:t>
      </w:r>
      <w:r w:rsidRPr="00651FC3">
        <w:rPr>
          <w:rFonts w:ascii="Calibri" w:hAnsi="Calibri"/>
          <w:szCs w:val="20"/>
        </w:rPr>
        <w:br/>
        <w:t>• Alle beboere skal ha kjennskap til HMS-rutinene.</w:t>
      </w:r>
      <w:r w:rsidRPr="00651FC3">
        <w:rPr>
          <w:rFonts w:ascii="Calibri" w:hAnsi="Calibri"/>
          <w:szCs w:val="20"/>
        </w:rPr>
        <w:br/>
        <w:t xml:space="preserve">• Tilrettelegge slik at beboere får gjennomført internkontroller jevnlig </w:t>
      </w:r>
    </w:p>
    <w:p w14:paraId="45802047" w14:textId="77777777" w:rsidR="00522455" w:rsidRPr="00651FC3" w:rsidRDefault="00522455" w:rsidP="00522455">
      <w:pPr>
        <w:rPr>
          <w:rFonts w:ascii="Calibri" w:hAnsi="Calibri"/>
          <w:szCs w:val="20"/>
        </w:rPr>
      </w:pPr>
    </w:p>
    <w:p w14:paraId="5F631ADC" w14:textId="77777777" w:rsidR="00522455" w:rsidRDefault="00522455" w:rsidP="00522455">
      <w:pPr>
        <w:rPr>
          <w:rFonts w:ascii="Calibri" w:hAnsi="Calibri"/>
          <w:szCs w:val="20"/>
        </w:rPr>
      </w:pPr>
      <w:r w:rsidRPr="00651FC3">
        <w:rPr>
          <w:rFonts w:ascii="Calibri" w:hAnsi="Calibri"/>
          <w:szCs w:val="20"/>
        </w:rPr>
        <w:t xml:space="preserve">HMS arbeid skal skje hver dag! </w:t>
      </w:r>
    </w:p>
    <w:p w14:paraId="524DEF4F" w14:textId="77777777" w:rsidR="00094423" w:rsidRDefault="00094423">
      <w:pPr>
        <w:spacing w:after="160" w:line="259" w:lineRule="auto"/>
        <w:rPr>
          <w:rFonts w:asciiTheme="majorHAnsi" w:eastAsiaTheme="majorEastAsia" w:hAnsiTheme="majorHAnsi" w:cstheme="majorBidi"/>
          <w:b/>
          <w:sz w:val="28"/>
          <w:szCs w:val="32"/>
        </w:rPr>
      </w:pPr>
      <w:r>
        <w:br w:type="page"/>
      </w:r>
    </w:p>
    <w:p w14:paraId="780A464E" w14:textId="14D88AB5" w:rsidR="00522455" w:rsidRDefault="00522455" w:rsidP="00AA276C">
      <w:pPr>
        <w:pStyle w:val="Heading1"/>
      </w:pPr>
      <w:r>
        <w:t>HMS I HVERDAGEN</w:t>
      </w:r>
    </w:p>
    <w:p w14:paraId="3D381D1D" w14:textId="77777777" w:rsidR="00522455" w:rsidRPr="00522455" w:rsidRDefault="00522455" w:rsidP="00522455"/>
    <w:p w14:paraId="2CC1C843" w14:textId="77777777" w:rsidR="00522455" w:rsidRDefault="00522455" w:rsidP="00AA276C">
      <w:pPr>
        <w:pStyle w:val="Heading2"/>
      </w:pPr>
      <w:r>
        <w:t xml:space="preserve">OM LOVER OG FORSKRIFTER OG TILGJENGELIGHET </w:t>
      </w:r>
    </w:p>
    <w:p w14:paraId="212C8D4E" w14:textId="77777777" w:rsidR="00522455" w:rsidRDefault="00522455" w:rsidP="00522455">
      <w:r w:rsidRPr="00F37577">
        <w:rPr>
          <w:color w:val="FF0000"/>
        </w:rPr>
        <w:t>Sameiet skal ha aktuelle lover og forskrifter tilgjengelig for alle beboere på̊ nettsiden</w:t>
      </w:r>
      <w:r>
        <w:t xml:space="preserve">. Ansvarlig for HMS planen er styret ved styreleder og HMS ansvarlig. </w:t>
      </w:r>
    </w:p>
    <w:p w14:paraId="4535B071" w14:textId="77777777" w:rsidR="00522455" w:rsidRDefault="00522455" w:rsidP="00522455"/>
    <w:p w14:paraId="37BEC75A" w14:textId="77777777" w:rsidR="00522455" w:rsidRDefault="00522455" w:rsidP="00AA276C">
      <w:pPr>
        <w:pStyle w:val="Heading2"/>
      </w:pPr>
      <w:r>
        <w:t xml:space="preserve">ARBEID UTFØRT AV EKSTERNE FIRMAER/PERSONER </w:t>
      </w:r>
    </w:p>
    <w:p w14:paraId="2CF29B8B" w14:textId="77777777" w:rsidR="00522455" w:rsidRDefault="00522455" w:rsidP="00522455">
      <w:r>
        <w:t>Oppdrag som ikke løses av beboerne gis enkeltfirmaer eller enkeltpersoner. Slike oppdrag innebærer ikke HMS-ansvar for sameiet, men sameiet har etter internkontrollforskriften § 6 ansvar for å sikre at oppdragstagere, har tilfredsstillende internkontroll. Det skal ved oppdrag av omfattende karakter, som særlig kan medføre eksponering i forhold til arbeidsrisiko mv., bes om samsvarserklæring ihht. HMS regelverket.</w:t>
      </w:r>
    </w:p>
    <w:p w14:paraId="7245E0C9" w14:textId="77777777" w:rsidR="00522455" w:rsidRDefault="00522455" w:rsidP="00522455"/>
    <w:p w14:paraId="7DCD6F2F" w14:textId="77777777" w:rsidR="00522455" w:rsidRDefault="00522455" w:rsidP="00AA276C">
      <w:pPr>
        <w:pStyle w:val="Heading2"/>
      </w:pPr>
      <w:r>
        <w:t xml:space="preserve">HVEM GJENNOMFØRER INTERNKONTROLLER </w:t>
      </w:r>
    </w:p>
    <w:p w14:paraId="4D2F5B21" w14:textId="77777777" w:rsidR="00522455" w:rsidRDefault="00522455" w:rsidP="00522455">
      <w:r>
        <w:t xml:space="preserve">Styret står ansvarlig for gjennomføring av noe internkontroll, men også̊ for å å delegere kontrollarbeidet til beboere og eventuelt innleide kontrollører. </w:t>
      </w:r>
    </w:p>
    <w:p w14:paraId="2CC7E0F9" w14:textId="77777777" w:rsidR="00522455" w:rsidRDefault="00522455" w:rsidP="00522455"/>
    <w:p w14:paraId="0B0E7E16" w14:textId="77777777" w:rsidR="00522455" w:rsidRDefault="00522455" w:rsidP="00522455">
      <w:r>
        <w:t>Beboere har til enhver tid plikt til å melde fra til styret om ting de oppdager eller mistenker kan være farlig.</w:t>
      </w:r>
    </w:p>
    <w:p w14:paraId="4607CC5C" w14:textId="77777777" w:rsidR="00522455" w:rsidRDefault="00522455" w:rsidP="00522455"/>
    <w:p w14:paraId="3437D25E" w14:textId="77777777" w:rsidR="00522455" w:rsidRDefault="00522455" w:rsidP="00522455">
      <w:r>
        <w:t>Styret har ansvar for å å prioritere sakene etter viktighets-/farlighetsgrad.</w:t>
      </w:r>
    </w:p>
    <w:p w14:paraId="5C8E3E08" w14:textId="77777777" w:rsidR="00522455" w:rsidRDefault="00522455" w:rsidP="00522455"/>
    <w:p w14:paraId="57EEA999" w14:textId="77777777" w:rsidR="00522455" w:rsidRDefault="00522455" w:rsidP="00AA276C">
      <w:pPr>
        <w:pStyle w:val="Heading2"/>
      </w:pPr>
      <w:r>
        <w:t xml:space="preserve">OM ARBEIDSDOKUMENTET </w:t>
      </w:r>
    </w:p>
    <w:p w14:paraId="79ED339C" w14:textId="77777777" w:rsidR="00522455" w:rsidRDefault="00522455" w:rsidP="00522455">
      <w:r>
        <w:t xml:space="preserve">Dette dokumentet skal revideres årlig, og om det er noen endringer skal de sendes ut til alle beboere etter generalforsamlingen hvert år. </w:t>
      </w:r>
    </w:p>
    <w:p w14:paraId="1BE1F07E" w14:textId="77777777" w:rsidR="00522455" w:rsidRDefault="00522455" w:rsidP="00522455"/>
    <w:p w14:paraId="45D3DF53" w14:textId="77777777" w:rsidR="00522455" w:rsidRDefault="00522455" w:rsidP="00522455">
      <w:r>
        <w:t>•</w:t>
      </w:r>
      <w:r>
        <w:tab/>
        <w:t xml:space="preserve">Det nye styrets kontaktinformasjon og ansvarsområder skal stå i dokumentets beredskapslister </w:t>
      </w:r>
    </w:p>
    <w:p w14:paraId="6C2B4CEA" w14:textId="77777777" w:rsidR="00522455" w:rsidRDefault="00522455" w:rsidP="00522455">
      <w:r>
        <w:t>•</w:t>
      </w:r>
      <w:r>
        <w:tab/>
        <w:t>Dette dokumentet deles ut til alle beboere første gang etter det er ferdig, og deretter kun til nye beboere. Dokumentet skal ligge tilgjengelig på̊ Internett.</w:t>
      </w:r>
    </w:p>
    <w:p w14:paraId="54329E13" w14:textId="77777777" w:rsidR="00522455" w:rsidRDefault="00522455" w:rsidP="00522455">
      <w:r>
        <w:t>•</w:t>
      </w:r>
      <w:r>
        <w:tab/>
        <w:t xml:space="preserve">En gang i året deles beredskapsplan og internkontrollskjemaer ut til beboerne </w:t>
      </w:r>
    </w:p>
    <w:p w14:paraId="34E71C7D" w14:textId="77777777" w:rsidR="00522455" w:rsidRDefault="00522455" w:rsidP="00522455"/>
    <w:p w14:paraId="213CBC3B" w14:textId="77777777" w:rsidR="00522455" w:rsidRDefault="00522455" w:rsidP="00522455">
      <w:r>
        <w:t>Arbeidsdokumentet skal inneholde:</w:t>
      </w:r>
    </w:p>
    <w:p w14:paraId="320DEE96" w14:textId="77777777" w:rsidR="00522455" w:rsidRDefault="00522455" w:rsidP="00522455">
      <w:r>
        <w:t>•</w:t>
      </w:r>
      <w:r>
        <w:tab/>
        <w:t>Henvise til hvor man kan finne informasjon over ansvarsområder, hvem som skal gjøre hva om noe skjer, og eventuelle telefonlister, slik at alle vet hvor de skal henvende seg.</w:t>
      </w:r>
    </w:p>
    <w:p w14:paraId="5B86D173" w14:textId="77777777" w:rsidR="00522455" w:rsidRDefault="00522455" w:rsidP="00522455">
      <w:r>
        <w:t>•</w:t>
      </w:r>
      <w:r>
        <w:tab/>
        <w:t xml:space="preserve">Internkontrollskjema for styret og beboere, med tidsfrister. (Kun beboeres internkontrollskjemaer deles ut til beboerne) </w:t>
      </w:r>
    </w:p>
    <w:p w14:paraId="5E1E0443" w14:textId="77777777" w:rsidR="00522455" w:rsidRDefault="00522455" w:rsidP="00522455">
      <w:r>
        <w:t>•</w:t>
      </w:r>
      <w:r>
        <w:tab/>
        <w:t xml:space="preserve">Referat fra forrige års HMS-arbeid </w:t>
      </w:r>
    </w:p>
    <w:p w14:paraId="4096763A" w14:textId="77777777" w:rsidR="00522455" w:rsidRDefault="00522455" w:rsidP="00522455"/>
    <w:p w14:paraId="67425A85" w14:textId="77777777" w:rsidR="00522455" w:rsidRDefault="00522455" w:rsidP="00522455">
      <w:r>
        <w:t>Den reviderte HMS-plan skal være klar i god tid før generalforsamling, slik at eventuelle saker kan tas opp til behandling.</w:t>
      </w:r>
    </w:p>
    <w:p w14:paraId="77979D25" w14:textId="77777777" w:rsidR="00672525" w:rsidRDefault="00672525" w:rsidP="00522455">
      <w:bookmarkStart w:id="5" w:name="_GoBack"/>
      <w:bookmarkEnd w:id="5"/>
    </w:p>
    <w:p w14:paraId="4D5597CE" w14:textId="6E1E09F2" w:rsidR="00094423" w:rsidRDefault="00094423" w:rsidP="00094423">
      <w:pPr>
        <w:pStyle w:val="Heading1"/>
      </w:pPr>
      <w:r>
        <w:t xml:space="preserve">FAKTA OM SAMEIET </w:t>
      </w:r>
    </w:p>
    <w:p w14:paraId="0E7485D0" w14:textId="470EC6C6" w:rsidR="00672525" w:rsidRDefault="00672525" w:rsidP="00094423">
      <w:pPr>
        <w:pStyle w:val="Heading2"/>
      </w:pPr>
      <w:r>
        <w:t>ORGANISASJONSSTRUKTUR</w:t>
      </w:r>
      <w:r>
        <w:tab/>
      </w:r>
    </w:p>
    <w:p w14:paraId="16C30CF2" w14:textId="77777777" w:rsidR="00672525" w:rsidRDefault="00672525" w:rsidP="00672525">
      <w:r>
        <w:t xml:space="preserve">Sameiet er registrert i Foretaksregisteret i Brønnøysund med organisasjonsnummer 919 972 734, med adresse Skipperveien 16, 4550 Farsund. Sameiet består av 12 leiligheter og ble bygget i 2017.  Tomten har gårdsnummer 1, bruksnummer 1139. </w:t>
      </w:r>
    </w:p>
    <w:p w14:paraId="53D46C91" w14:textId="77777777" w:rsidR="00672525" w:rsidRDefault="00672525" w:rsidP="00AA276C">
      <w:pPr>
        <w:pStyle w:val="Heading2"/>
      </w:pPr>
      <w:r>
        <w:t>STYRETS SAMMENSETNING</w:t>
      </w:r>
    </w:p>
    <w:p w14:paraId="1755C98D" w14:textId="04F27DF2" w:rsidR="00672525" w:rsidRDefault="00672525" w:rsidP="00672525">
      <w:r>
        <w:t>Styret har følgende medlemmer</w:t>
      </w:r>
    </w:p>
    <w:p w14:paraId="65D65FCA" w14:textId="0D09C65D" w:rsidR="00094423" w:rsidRDefault="00094423" w:rsidP="00672525"/>
    <w:tbl>
      <w:tblPr>
        <w:tblStyle w:val="TableGrid"/>
        <w:tblW w:w="96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3686"/>
        <w:gridCol w:w="1454"/>
        <w:gridCol w:w="2111"/>
      </w:tblGrid>
      <w:tr w:rsidR="00094423" w14:paraId="55E19CB4" w14:textId="77777777" w:rsidTr="00094423">
        <w:tc>
          <w:tcPr>
            <w:tcW w:w="2410" w:type="dxa"/>
          </w:tcPr>
          <w:p w14:paraId="34F18F17" w14:textId="61BC123B" w:rsidR="00094423" w:rsidRDefault="00094423" w:rsidP="00672525">
            <w:r>
              <w:t>Navn</w:t>
            </w:r>
          </w:p>
        </w:tc>
        <w:tc>
          <w:tcPr>
            <w:tcW w:w="3686" w:type="dxa"/>
          </w:tcPr>
          <w:p w14:paraId="320B3B26" w14:textId="2ACB2E60" w:rsidR="00094423" w:rsidRDefault="00094423" w:rsidP="00672525">
            <w:r>
              <w:t>Mail adresse</w:t>
            </w:r>
          </w:p>
        </w:tc>
        <w:tc>
          <w:tcPr>
            <w:tcW w:w="1454" w:type="dxa"/>
          </w:tcPr>
          <w:p w14:paraId="73E8F9D1" w14:textId="01F2BC7B" w:rsidR="00094423" w:rsidRDefault="00094423" w:rsidP="00672525">
            <w:r>
              <w:t>Telefon</w:t>
            </w:r>
          </w:p>
        </w:tc>
        <w:tc>
          <w:tcPr>
            <w:tcW w:w="2111" w:type="dxa"/>
          </w:tcPr>
          <w:p w14:paraId="4BC4BF09" w14:textId="7AEB146D" w:rsidR="00094423" w:rsidRDefault="00094423" w:rsidP="00672525">
            <w:r>
              <w:t>Rolle i styret</w:t>
            </w:r>
          </w:p>
        </w:tc>
      </w:tr>
      <w:tr w:rsidR="00094423" w14:paraId="0FDF394F" w14:textId="77777777" w:rsidTr="00094423">
        <w:tc>
          <w:tcPr>
            <w:tcW w:w="2410" w:type="dxa"/>
          </w:tcPr>
          <w:p w14:paraId="1C7945E8" w14:textId="37A3C6F5" w:rsidR="00094423" w:rsidRDefault="00094423" w:rsidP="00672525">
            <w:r>
              <w:t>Morten Nygaard</w:t>
            </w:r>
          </w:p>
        </w:tc>
        <w:tc>
          <w:tcPr>
            <w:tcW w:w="3686" w:type="dxa"/>
          </w:tcPr>
          <w:p w14:paraId="737B8F6C" w14:textId="16F3B467" w:rsidR="00094423" w:rsidRDefault="00A15815" w:rsidP="00672525">
            <w:hyperlink r:id="rId10" w:history="1">
              <w:r w:rsidR="00094423" w:rsidRPr="00F432F9">
                <w:rPr>
                  <w:rStyle w:val="Hyperlink"/>
                </w:rPr>
                <w:t>mny@equinor.com</w:t>
              </w:r>
            </w:hyperlink>
          </w:p>
        </w:tc>
        <w:tc>
          <w:tcPr>
            <w:tcW w:w="1454" w:type="dxa"/>
          </w:tcPr>
          <w:p w14:paraId="663A20A3" w14:textId="24E5F4F3" w:rsidR="00094423" w:rsidRDefault="00094423" w:rsidP="00672525">
            <w:r>
              <w:t>905 72 596</w:t>
            </w:r>
          </w:p>
        </w:tc>
        <w:tc>
          <w:tcPr>
            <w:tcW w:w="2111" w:type="dxa"/>
          </w:tcPr>
          <w:p w14:paraId="5F02F789" w14:textId="650F4F2F" w:rsidR="00094423" w:rsidRDefault="00094423" w:rsidP="00672525">
            <w:r>
              <w:t>Leder</w:t>
            </w:r>
          </w:p>
        </w:tc>
      </w:tr>
      <w:tr w:rsidR="00094423" w14:paraId="7056ECD7" w14:textId="77777777" w:rsidTr="00094423">
        <w:tc>
          <w:tcPr>
            <w:tcW w:w="2410" w:type="dxa"/>
          </w:tcPr>
          <w:p w14:paraId="69AE049C" w14:textId="37206A22" w:rsidR="00094423" w:rsidRDefault="00094423" w:rsidP="00672525">
            <w:r>
              <w:t>Brit Elin Vidringstad</w:t>
            </w:r>
          </w:p>
        </w:tc>
        <w:tc>
          <w:tcPr>
            <w:tcW w:w="3686" w:type="dxa"/>
          </w:tcPr>
          <w:p w14:paraId="53F3C66A" w14:textId="0FBA0D19" w:rsidR="00094423" w:rsidRDefault="00A15815" w:rsidP="00672525">
            <w:hyperlink r:id="rId11" w:history="1">
              <w:r w:rsidR="00094423" w:rsidRPr="00F432F9">
                <w:rPr>
                  <w:rStyle w:val="Hyperlink"/>
                </w:rPr>
                <w:t>Viba1967@icloud.com</w:t>
              </w:r>
            </w:hyperlink>
          </w:p>
        </w:tc>
        <w:tc>
          <w:tcPr>
            <w:tcW w:w="1454" w:type="dxa"/>
          </w:tcPr>
          <w:p w14:paraId="4A0FA002" w14:textId="5C81F8C5" w:rsidR="00094423" w:rsidRDefault="00094423" w:rsidP="00672525">
            <w:r>
              <w:t>913 42 435</w:t>
            </w:r>
          </w:p>
        </w:tc>
        <w:tc>
          <w:tcPr>
            <w:tcW w:w="2111" w:type="dxa"/>
          </w:tcPr>
          <w:p w14:paraId="547A3BDA" w14:textId="2A7061E4" w:rsidR="00094423" w:rsidRDefault="00094423" w:rsidP="00672525">
            <w:r>
              <w:t>Medlem</w:t>
            </w:r>
          </w:p>
        </w:tc>
      </w:tr>
      <w:tr w:rsidR="00094423" w14:paraId="135D9F60" w14:textId="77777777" w:rsidTr="00094423">
        <w:tc>
          <w:tcPr>
            <w:tcW w:w="2410" w:type="dxa"/>
          </w:tcPr>
          <w:p w14:paraId="53C249CF" w14:textId="758F9EDB" w:rsidR="00094423" w:rsidRDefault="00094423" w:rsidP="00672525">
            <w:r>
              <w:t>John Arvid Abrahamsen</w:t>
            </w:r>
          </w:p>
        </w:tc>
        <w:tc>
          <w:tcPr>
            <w:tcW w:w="3686" w:type="dxa"/>
          </w:tcPr>
          <w:p w14:paraId="5F965DF8" w14:textId="675B220E" w:rsidR="00094423" w:rsidRDefault="00A15815" w:rsidP="00672525">
            <w:hyperlink r:id="rId12" w:history="1">
              <w:r w:rsidR="00094423" w:rsidRPr="00F432F9">
                <w:rPr>
                  <w:rStyle w:val="Hyperlink"/>
                </w:rPr>
                <w:t>John.arvid.abrahamsen@scania.no</w:t>
              </w:r>
            </w:hyperlink>
          </w:p>
        </w:tc>
        <w:tc>
          <w:tcPr>
            <w:tcW w:w="1454" w:type="dxa"/>
          </w:tcPr>
          <w:p w14:paraId="269FCFC8" w14:textId="6E20BACD" w:rsidR="00094423" w:rsidRDefault="00094423" w:rsidP="00672525">
            <w:r>
              <w:t>906 96 936</w:t>
            </w:r>
          </w:p>
        </w:tc>
        <w:tc>
          <w:tcPr>
            <w:tcW w:w="2111" w:type="dxa"/>
          </w:tcPr>
          <w:p w14:paraId="5BF2F995" w14:textId="2B4939AB" w:rsidR="00094423" w:rsidRDefault="00094423" w:rsidP="00672525">
            <w:r>
              <w:t>Medlem</w:t>
            </w:r>
          </w:p>
        </w:tc>
      </w:tr>
      <w:tr w:rsidR="00094423" w14:paraId="17AFB707" w14:textId="77777777" w:rsidTr="00094423">
        <w:tc>
          <w:tcPr>
            <w:tcW w:w="2410" w:type="dxa"/>
          </w:tcPr>
          <w:p w14:paraId="12256B7D" w14:textId="26324174" w:rsidR="00094423" w:rsidRDefault="00094423" w:rsidP="00672525">
            <w:r>
              <w:t>Tom Erik Aamodt</w:t>
            </w:r>
          </w:p>
        </w:tc>
        <w:tc>
          <w:tcPr>
            <w:tcW w:w="3686" w:type="dxa"/>
          </w:tcPr>
          <w:p w14:paraId="4099530E" w14:textId="5FE9BC7E" w:rsidR="00094423" w:rsidRDefault="00A15815" w:rsidP="00672525">
            <w:hyperlink r:id="rId13" w:history="1">
              <w:r w:rsidR="00094423" w:rsidRPr="00F432F9">
                <w:rPr>
                  <w:rStyle w:val="Hyperlink"/>
                </w:rPr>
                <w:t>Tom@murisor.no</w:t>
              </w:r>
            </w:hyperlink>
          </w:p>
        </w:tc>
        <w:tc>
          <w:tcPr>
            <w:tcW w:w="1454" w:type="dxa"/>
          </w:tcPr>
          <w:p w14:paraId="55142636" w14:textId="0F678CFF" w:rsidR="00094423" w:rsidRDefault="00094423" w:rsidP="00672525">
            <w:r>
              <w:t>905 83 562</w:t>
            </w:r>
          </w:p>
        </w:tc>
        <w:tc>
          <w:tcPr>
            <w:tcW w:w="2111" w:type="dxa"/>
          </w:tcPr>
          <w:p w14:paraId="010AD590" w14:textId="04267C53" w:rsidR="00094423" w:rsidRDefault="00094423" w:rsidP="00672525">
            <w:r>
              <w:t>Medlem</w:t>
            </w:r>
          </w:p>
        </w:tc>
      </w:tr>
    </w:tbl>
    <w:p w14:paraId="5121D5A7" w14:textId="744B9599" w:rsidR="00672525" w:rsidRPr="00672525" w:rsidRDefault="00672525" w:rsidP="00672525"/>
    <w:p w14:paraId="1A0E40AF" w14:textId="77777777" w:rsidR="00672525" w:rsidRDefault="00672525" w:rsidP="00AA276C">
      <w:pPr>
        <w:pStyle w:val="Heading2"/>
      </w:pPr>
      <w:r>
        <w:t xml:space="preserve">FORSIKRING </w:t>
      </w:r>
    </w:p>
    <w:p w14:paraId="7E5A6925" w14:textId="4124A353" w:rsidR="00672525" w:rsidRDefault="00672525" w:rsidP="00672525">
      <w:r>
        <w:t xml:space="preserve">Sameiets bygningsmasse er forsikret i </w:t>
      </w:r>
      <w:r w:rsidR="00CA6D59">
        <w:t>Berkley</w:t>
      </w:r>
      <w:r w:rsidR="00094423">
        <w:t xml:space="preserve"> Nordic.</w:t>
      </w:r>
    </w:p>
    <w:p w14:paraId="0032E3D2" w14:textId="3AE58C5A" w:rsidR="00094423" w:rsidRDefault="00094423" w:rsidP="00094423"/>
    <w:p w14:paraId="648254D3" w14:textId="1C20FB3C" w:rsidR="00CA6D59" w:rsidRDefault="00CA6D59" w:rsidP="00094423">
      <w:r>
        <w:t>Forsikringstaker:</w:t>
      </w:r>
      <w:r>
        <w:tab/>
        <w:t>Sameie Lauervik Brygge US</w:t>
      </w:r>
      <w:r>
        <w:tab/>
      </w:r>
    </w:p>
    <w:p w14:paraId="13462AE5" w14:textId="5CA67C2B" w:rsidR="00094423" w:rsidRDefault="00094423" w:rsidP="00094423">
      <w:r>
        <w:t>Forsikringsnummer:</w:t>
      </w:r>
      <w:r>
        <w:tab/>
        <w:t>202860.1</w:t>
      </w:r>
    </w:p>
    <w:p w14:paraId="556BCEA8" w14:textId="76825135" w:rsidR="00094423" w:rsidRDefault="00094423" w:rsidP="00094423">
      <w:r>
        <w:t>Kundenummer:</w:t>
      </w:r>
      <w:r>
        <w:tab/>
      </w:r>
      <w:r>
        <w:tab/>
      </w:r>
      <w:r w:rsidR="00CA6D59">
        <w:t>102976</w:t>
      </w:r>
    </w:p>
    <w:p w14:paraId="0751B190" w14:textId="77777777" w:rsidR="00094423" w:rsidRDefault="00094423" w:rsidP="00672525"/>
    <w:p w14:paraId="6D80A0E8" w14:textId="77777777" w:rsidR="00672525" w:rsidRDefault="00672525" w:rsidP="00672525">
      <w:r>
        <w:t xml:space="preserve">Forsikringen dekker bygningene, den enkelte sameier må̊ ha innboforsikring som dekker innbo og løsøre. </w:t>
      </w:r>
    </w:p>
    <w:p w14:paraId="7AA9D6D8" w14:textId="77777777" w:rsidR="00672525" w:rsidRDefault="00672525" w:rsidP="00672525"/>
    <w:p w14:paraId="2E3BD6E2" w14:textId="2FE77D00" w:rsidR="00672525" w:rsidRDefault="00672525" w:rsidP="00672525">
      <w:r>
        <w:t xml:space="preserve">Oppstår det skade i leiligheten, må̊ skadeomfanget begrenses mest mulig. I tillegg må̊ årsaken til skaden kartlegges så godt som mulig. </w:t>
      </w:r>
      <w:r w:rsidR="006E0B41">
        <w:t xml:space="preserve">Den enkelte beboer må </w:t>
      </w:r>
      <w:r>
        <w:t xml:space="preserve">melde skaden til forsikringsselskapet, bestille takstmann og håndverker for reparasjon, og sørge for at kostnader knyttet til skaden blir betalt av forsikringsselskapet. </w:t>
      </w:r>
    </w:p>
    <w:p w14:paraId="5EB339FF" w14:textId="77777777" w:rsidR="006E0B41" w:rsidRDefault="006E0B41" w:rsidP="00672525"/>
    <w:p w14:paraId="48AF58DE" w14:textId="77777777" w:rsidR="00672525" w:rsidRDefault="00672525" w:rsidP="00672525">
      <w:r>
        <w:t xml:space="preserve">Ved skader som dekkes av sameiets bygningsforsikring tilkommer en egenandel på̊ kr 6 000,-. </w:t>
      </w:r>
    </w:p>
    <w:p w14:paraId="09F12268" w14:textId="77777777" w:rsidR="00672525" w:rsidRDefault="00672525" w:rsidP="00672525"/>
    <w:p w14:paraId="3C0BDE50" w14:textId="4A806376" w:rsidR="00510171" w:rsidRDefault="00510171" w:rsidP="00510171">
      <w:pPr>
        <w:pStyle w:val="Heading2"/>
      </w:pPr>
      <w:r>
        <w:t>SENTRALE AVTALER OG KONTAKTSPERSONER</w:t>
      </w:r>
    </w:p>
    <w:tbl>
      <w:tblPr>
        <w:tblStyle w:val="TableGrid"/>
        <w:tblW w:w="0" w:type="auto"/>
        <w:tblLook w:val="04A0" w:firstRow="1" w:lastRow="0" w:firstColumn="1" w:lastColumn="0" w:noHBand="0" w:noVBand="1"/>
      </w:tblPr>
      <w:tblGrid>
        <w:gridCol w:w="1696"/>
        <w:gridCol w:w="3544"/>
        <w:gridCol w:w="1795"/>
        <w:gridCol w:w="2730"/>
      </w:tblGrid>
      <w:tr w:rsidR="00AA1624" w14:paraId="76F6120B" w14:textId="77777777" w:rsidTr="00AA1624">
        <w:trPr>
          <w:tblHeader/>
        </w:trPr>
        <w:tc>
          <w:tcPr>
            <w:tcW w:w="1696" w:type="dxa"/>
          </w:tcPr>
          <w:p w14:paraId="6F63583C" w14:textId="2233ADC5" w:rsidR="00510171" w:rsidRPr="00510171" w:rsidRDefault="00510171" w:rsidP="00510171">
            <w:pPr>
              <w:rPr>
                <w:b/>
              </w:rPr>
            </w:pPr>
            <w:r w:rsidRPr="00510171">
              <w:rPr>
                <w:b/>
              </w:rPr>
              <w:t>Tema</w:t>
            </w:r>
          </w:p>
        </w:tc>
        <w:tc>
          <w:tcPr>
            <w:tcW w:w="3544" w:type="dxa"/>
          </w:tcPr>
          <w:p w14:paraId="513CF7B9" w14:textId="65815AD9" w:rsidR="00510171" w:rsidRPr="00510171" w:rsidRDefault="00510171" w:rsidP="00510171">
            <w:pPr>
              <w:rPr>
                <w:b/>
              </w:rPr>
            </w:pPr>
            <w:r w:rsidRPr="00510171">
              <w:rPr>
                <w:b/>
              </w:rPr>
              <w:t>Beskrivelse</w:t>
            </w:r>
          </w:p>
        </w:tc>
        <w:tc>
          <w:tcPr>
            <w:tcW w:w="1795" w:type="dxa"/>
          </w:tcPr>
          <w:p w14:paraId="2AF84CD9" w14:textId="6DD3251A" w:rsidR="00510171" w:rsidRPr="00510171" w:rsidRDefault="00510171" w:rsidP="00510171">
            <w:pPr>
              <w:rPr>
                <w:b/>
              </w:rPr>
            </w:pPr>
            <w:r w:rsidRPr="00510171">
              <w:rPr>
                <w:b/>
              </w:rPr>
              <w:t>Referanse</w:t>
            </w:r>
          </w:p>
        </w:tc>
        <w:tc>
          <w:tcPr>
            <w:tcW w:w="2730" w:type="dxa"/>
          </w:tcPr>
          <w:p w14:paraId="12A8F61B" w14:textId="49822C9F" w:rsidR="00510171" w:rsidRPr="00510171" w:rsidRDefault="00510171" w:rsidP="00510171">
            <w:pPr>
              <w:rPr>
                <w:b/>
              </w:rPr>
            </w:pPr>
            <w:r w:rsidRPr="00510171">
              <w:rPr>
                <w:b/>
              </w:rPr>
              <w:t>Kontakt</w:t>
            </w:r>
          </w:p>
        </w:tc>
      </w:tr>
      <w:tr w:rsidR="00AA1624" w:rsidRPr="00510171" w14:paraId="4A7EA366" w14:textId="77777777" w:rsidTr="00AA1624">
        <w:tc>
          <w:tcPr>
            <w:tcW w:w="1696" w:type="dxa"/>
          </w:tcPr>
          <w:p w14:paraId="3F996578" w14:textId="124AD4ED" w:rsidR="00510171" w:rsidRPr="00510171" w:rsidRDefault="00510171" w:rsidP="00510171">
            <w:r>
              <w:t>Renhold</w:t>
            </w:r>
          </w:p>
        </w:tc>
        <w:tc>
          <w:tcPr>
            <w:tcW w:w="3544" w:type="dxa"/>
          </w:tcPr>
          <w:p w14:paraId="7AD67A84" w14:textId="15980889" w:rsidR="00510171" w:rsidRPr="00510171" w:rsidRDefault="00C743C0" w:rsidP="00510171">
            <w:r>
              <w:t>Sameiet har inngått avtale med Elite servicepartner</w:t>
            </w:r>
          </w:p>
        </w:tc>
        <w:tc>
          <w:tcPr>
            <w:tcW w:w="1795" w:type="dxa"/>
          </w:tcPr>
          <w:p w14:paraId="11271690" w14:textId="7B2BCFF2" w:rsidR="00510171" w:rsidRPr="00510171" w:rsidRDefault="00C743C0" w:rsidP="00510171">
            <w:r>
              <w:t>Kundenummer 38963</w:t>
            </w:r>
          </w:p>
        </w:tc>
        <w:tc>
          <w:tcPr>
            <w:tcW w:w="2730" w:type="dxa"/>
          </w:tcPr>
          <w:p w14:paraId="2399487D" w14:textId="44A50B73" w:rsidR="00510171" w:rsidRPr="00510171" w:rsidRDefault="00C743C0" w:rsidP="00510171">
            <w:r>
              <w:t>Gi beskjed til styrets leder om det er kommentarer til utført renhold.</w:t>
            </w:r>
          </w:p>
        </w:tc>
      </w:tr>
      <w:tr w:rsidR="00AA1624" w:rsidRPr="00510171" w14:paraId="355FC50E" w14:textId="77777777" w:rsidTr="00AA1624">
        <w:tc>
          <w:tcPr>
            <w:tcW w:w="1696" w:type="dxa"/>
          </w:tcPr>
          <w:p w14:paraId="1C911E9F" w14:textId="12708EB4" w:rsidR="00510171" w:rsidRDefault="00510171" w:rsidP="00510171">
            <w:r>
              <w:t>TV og internett</w:t>
            </w:r>
          </w:p>
        </w:tc>
        <w:tc>
          <w:tcPr>
            <w:tcW w:w="3544" w:type="dxa"/>
          </w:tcPr>
          <w:p w14:paraId="0650849E" w14:textId="75401873" w:rsidR="00510171" w:rsidRPr="00510171" w:rsidRDefault="00C743C0" w:rsidP="00510171">
            <w:r>
              <w:t xml:space="preserve">Telenor og Canal digital er leverandør av TV og internett.  Alle leiligheter har en standardpakke som faktureres månedlig.  Kapasitet på internett 10/10.  Den enkelte beboer må kontakte Canal Digital om det ønskes høyere kapasitet </w:t>
            </w:r>
          </w:p>
        </w:tc>
        <w:tc>
          <w:tcPr>
            <w:tcW w:w="1795" w:type="dxa"/>
          </w:tcPr>
          <w:p w14:paraId="59FC667B" w14:textId="639FA926" w:rsidR="00510171" w:rsidRPr="00510171" w:rsidRDefault="000E7B59" w:rsidP="00510171">
            <w:r>
              <w:t>Avtale inngått mellom Canal Digital/Telenor Norge og Murisør 2017.</w:t>
            </w:r>
          </w:p>
        </w:tc>
        <w:tc>
          <w:tcPr>
            <w:tcW w:w="2730" w:type="dxa"/>
          </w:tcPr>
          <w:p w14:paraId="42F468A8" w14:textId="3ECB5844" w:rsidR="00510171" w:rsidRPr="00510171" w:rsidRDefault="000E7B59" w:rsidP="00510171">
            <w:r>
              <w:t>Ved feil, kontakt Canal Digital på 06090</w:t>
            </w:r>
          </w:p>
        </w:tc>
      </w:tr>
      <w:tr w:rsidR="00AA1624" w:rsidRPr="00510171" w14:paraId="424AE120" w14:textId="77777777" w:rsidTr="00AA1624">
        <w:tc>
          <w:tcPr>
            <w:tcW w:w="1696" w:type="dxa"/>
          </w:tcPr>
          <w:p w14:paraId="7EC50064" w14:textId="4BFD8763" w:rsidR="00510171" w:rsidRDefault="00C743C0" w:rsidP="00510171">
            <w:r>
              <w:t>Lås system</w:t>
            </w:r>
          </w:p>
        </w:tc>
        <w:tc>
          <w:tcPr>
            <w:tcW w:w="3544" w:type="dxa"/>
          </w:tcPr>
          <w:p w14:paraId="66AD0153" w14:textId="647DD04A" w:rsidR="00510171" w:rsidRPr="00510171" w:rsidRDefault="000E7B59" w:rsidP="00510171">
            <w:r>
              <w:t>Lås systemet er levert av Certego i Kristiansand.  Dette er et nøkkelsystem med sterk styring av nøklene. Det er ikke mulig å slipe ekstra nøkler privat.</w:t>
            </w:r>
          </w:p>
        </w:tc>
        <w:tc>
          <w:tcPr>
            <w:tcW w:w="1795" w:type="dxa"/>
          </w:tcPr>
          <w:p w14:paraId="1618B6E1" w14:textId="77777777" w:rsidR="00510171" w:rsidRPr="00510171" w:rsidRDefault="00510171" w:rsidP="00510171"/>
        </w:tc>
        <w:tc>
          <w:tcPr>
            <w:tcW w:w="2730" w:type="dxa"/>
          </w:tcPr>
          <w:p w14:paraId="4D2C9487" w14:textId="0AF6637E" w:rsidR="00510171" w:rsidRPr="00510171" w:rsidRDefault="000E7B59" w:rsidP="00510171">
            <w:r>
              <w:t>Kontakt styrets leder ved behov for ekstra nøkler.</w:t>
            </w:r>
          </w:p>
        </w:tc>
      </w:tr>
      <w:tr w:rsidR="00AA1624" w:rsidRPr="00510171" w14:paraId="4A7CB917" w14:textId="77777777" w:rsidTr="00AA1624">
        <w:tc>
          <w:tcPr>
            <w:tcW w:w="1696" w:type="dxa"/>
          </w:tcPr>
          <w:p w14:paraId="3AE1E393" w14:textId="439F7E44" w:rsidR="00510171" w:rsidRDefault="00C743C0" w:rsidP="00510171">
            <w:r>
              <w:t>Heisvedlikehold</w:t>
            </w:r>
          </w:p>
        </w:tc>
        <w:tc>
          <w:tcPr>
            <w:tcW w:w="3544" w:type="dxa"/>
          </w:tcPr>
          <w:p w14:paraId="06E45FBD" w14:textId="378752DD" w:rsidR="00510171" w:rsidRPr="00510171" w:rsidRDefault="00D673DC" w:rsidP="00510171">
            <w:r>
              <w:t>Avtale om heisvedlikehold er inngått med Schindler Excellence</w:t>
            </w:r>
          </w:p>
        </w:tc>
        <w:tc>
          <w:tcPr>
            <w:tcW w:w="1795" w:type="dxa"/>
          </w:tcPr>
          <w:p w14:paraId="453F2C39" w14:textId="77777777" w:rsidR="00510171" w:rsidRDefault="00D673DC" w:rsidP="00510171">
            <w:r>
              <w:t>Kontraktsnummer 131357061</w:t>
            </w:r>
          </w:p>
          <w:p w14:paraId="02398744" w14:textId="38198C2C" w:rsidR="00D673DC" w:rsidRPr="00510171" w:rsidRDefault="00D673DC" w:rsidP="00510171">
            <w:r>
              <w:t>Anleggsnummer 10983106</w:t>
            </w:r>
          </w:p>
        </w:tc>
        <w:tc>
          <w:tcPr>
            <w:tcW w:w="2730" w:type="dxa"/>
          </w:tcPr>
          <w:p w14:paraId="7406F89E" w14:textId="7F3579B7" w:rsidR="00510171" w:rsidRPr="00510171" w:rsidRDefault="00D673DC" w:rsidP="00510171">
            <w:r>
              <w:t>Schrindler har 24 timers service på alarmtelefon fra heis</w:t>
            </w:r>
          </w:p>
        </w:tc>
      </w:tr>
      <w:tr w:rsidR="00AA1624" w:rsidRPr="00510171" w14:paraId="505E5A02" w14:textId="77777777" w:rsidTr="00AA1624">
        <w:tc>
          <w:tcPr>
            <w:tcW w:w="1696" w:type="dxa"/>
          </w:tcPr>
          <w:p w14:paraId="6212AB32" w14:textId="59476402" w:rsidR="00510171" w:rsidRDefault="00C743C0" w:rsidP="00510171">
            <w:r>
              <w:t>Sprinkler anlegg</w:t>
            </w:r>
          </w:p>
        </w:tc>
        <w:tc>
          <w:tcPr>
            <w:tcW w:w="3544" w:type="dxa"/>
          </w:tcPr>
          <w:p w14:paraId="013E7FD9" w14:textId="6AC916A7" w:rsidR="00510171" w:rsidRPr="00510171" w:rsidRDefault="00D673DC" w:rsidP="00510171">
            <w:r>
              <w:t>Boligdel og næringsdel er dekket av sprinkleranlegg.  Sprinklersentralen er plassert i teknisk rom 1. etasje.  Avtale om årlig vedlikehold av anlegget er inngått med Holbæk rør.</w:t>
            </w:r>
            <w:r w:rsidR="00662A09">
              <w:t xml:space="preserve"> Ved sprinklerutløsning varsles brannvesen automatisk.</w:t>
            </w:r>
          </w:p>
        </w:tc>
        <w:tc>
          <w:tcPr>
            <w:tcW w:w="1795" w:type="dxa"/>
          </w:tcPr>
          <w:p w14:paraId="55BB63C6" w14:textId="7E541BAF" w:rsidR="00510171" w:rsidRPr="00510171" w:rsidRDefault="00510171" w:rsidP="00510171"/>
        </w:tc>
        <w:tc>
          <w:tcPr>
            <w:tcW w:w="2730" w:type="dxa"/>
          </w:tcPr>
          <w:p w14:paraId="5D4BD7D6" w14:textId="4111CB80" w:rsidR="00510171" w:rsidRDefault="00662A09" w:rsidP="00510171">
            <w:r>
              <w:t>Holbæk rør 381 59 311</w:t>
            </w:r>
          </w:p>
          <w:p w14:paraId="73AE66DB" w14:textId="7B08BD1E" w:rsidR="00662A09" w:rsidRDefault="00662A09" w:rsidP="00510171">
            <w:r>
              <w:t>Sprinkleransvarlig Rune Ramslien 381 59</w:t>
            </w:r>
            <w:r w:rsidR="005561AA">
              <w:t> </w:t>
            </w:r>
            <w:r>
              <w:t>311</w:t>
            </w:r>
          </w:p>
          <w:p w14:paraId="1B1E0E70" w14:textId="77777777" w:rsidR="005561AA" w:rsidRDefault="005561AA" w:rsidP="00510171"/>
          <w:p w14:paraId="10EF88C3" w14:textId="112A2CBC" w:rsidR="005561AA" w:rsidRPr="00510171" w:rsidRDefault="00A15815" w:rsidP="00510171">
            <w:hyperlink r:id="rId14" w:history="1">
              <w:r w:rsidR="005561AA" w:rsidRPr="00F432F9">
                <w:rPr>
                  <w:rStyle w:val="Hyperlink"/>
                </w:rPr>
                <w:t>rr@holbek.no</w:t>
              </w:r>
            </w:hyperlink>
            <w:r w:rsidR="005561AA">
              <w:t xml:space="preserve"> </w:t>
            </w:r>
          </w:p>
        </w:tc>
      </w:tr>
      <w:tr w:rsidR="00AA1624" w:rsidRPr="00510171" w14:paraId="17E6397C" w14:textId="77777777" w:rsidTr="00AA1624">
        <w:tc>
          <w:tcPr>
            <w:tcW w:w="1696" w:type="dxa"/>
          </w:tcPr>
          <w:p w14:paraId="6679368A" w14:textId="66A2E448" w:rsidR="00510171" w:rsidRDefault="00C743C0" w:rsidP="00510171">
            <w:r>
              <w:t>Septikk anlegg</w:t>
            </w:r>
          </w:p>
        </w:tc>
        <w:tc>
          <w:tcPr>
            <w:tcW w:w="3544" w:type="dxa"/>
          </w:tcPr>
          <w:p w14:paraId="532E4C69" w14:textId="1E26FD8C" w:rsidR="00510171" w:rsidRPr="00510171" w:rsidRDefault="00662A09" w:rsidP="00510171">
            <w:r>
              <w:t>Pumpe for kloakk er plassert på plassen utenfor sameiet på sameiets eiendom. Kloakk pumpes opp til kommunalt anlegg i Lauervik terrasse. Vedlikeholdsavtale er inngått med Sulzer Norge i Kristiansand.</w:t>
            </w:r>
          </w:p>
        </w:tc>
        <w:tc>
          <w:tcPr>
            <w:tcW w:w="1795" w:type="dxa"/>
          </w:tcPr>
          <w:p w14:paraId="323630C9" w14:textId="2571346D" w:rsidR="00510171" w:rsidRPr="00510171" w:rsidRDefault="00662A09" w:rsidP="00510171">
            <w:r>
              <w:t>Avtale</w:t>
            </w:r>
          </w:p>
        </w:tc>
        <w:tc>
          <w:tcPr>
            <w:tcW w:w="2730" w:type="dxa"/>
          </w:tcPr>
          <w:p w14:paraId="63FA6449" w14:textId="77777777" w:rsidR="00510171" w:rsidRPr="00510171" w:rsidRDefault="00510171" w:rsidP="00510171"/>
        </w:tc>
      </w:tr>
      <w:tr w:rsidR="00AA1624" w:rsidRPr="00510171" w14:paraId="581A6EAE" w14:textId="77777777" w:rsidTr="00AA1624">
        <w:tc>
          <w:tcPr>
            <w:tcW w:w="1696" w:type="dxa"/>
          </w:tcPr>
          <w:p w14:paraId="2955B145" w14:textId="505330B3" w:rsidR="00C743C0" w:rsidRDefault="00C743C0" w:rsidP="00510171">
            <w:r>
              <w:t>Varmepumper</w:t>
            </w:r>
          </w:p>
        </w:tc>
        <w:tc>
          <w:tcPr>
            <w:tcW w:w="3544" w:type="dxa"/>
          </w:tcPr>
          <w:p w14:paraId="577E7716" w14:textId="7E5EA88F" w:rsidR="00510171" w:rsidRPr="00510171" w:rsidRDefault="005561AA" w:rsidP="00510171">
            <w:r>
              <w:t>Alle leiligheter er utstyrt med Nibe varmepumper.  Det er inngått vedlikeholdsavtale med Oskar Nygaard a.s</w:t>
            </w:r>
            <w:r w:rsidR="00F37577">
              <w:t xml:space="preserve"> i Farsund</w:t>
            </w:r>
          </w:p>
        </w:tc>
        <w:tc>
          <w:tcPr>
            <w:tcW w:w="1795" w:type="dxa"/>
          </w:tcPr>
          <w:p w14:paraId="29AB6AB9" w14:textId="77777777" w:rsidR="00510171" w:rsidRPr="00510171" w:rsidRDefault="00510171" w:rsidP="00510171"/>
        </w:tc>
        <w:tc>
          <w:tcPr>
            <w:tcW w:w="2730" w:type="dxa"/>
          </w:tcPr>
          <w:p w14:paraId="344C961E" w14:textId="2619D80E" w:rsidR="00510171" w:rsidRDefault="005561AA" w:rsidP="00510171">
            <w:r>
              <w:t>Kontaktperson hos Nygaard Kai Frøitland</w:t>
            </w:r>
            <w:r w:rsidR="00F37577">
              <w:t>,</w:t>
            </w:r>
            <w:r>
              <w:t xml:space="preserve"> 911 29 844</w:t>
            </w:r>
          </w:p>
          <w:p w14:paraId="302A0BFB" w14:textId="2499EC66" w:rsidR="005561AA" w:rsidRPr="00510171" w:rsidRDefault="00A15815" w:rsidP="00510171">
            <w:hyperlink r:id="rId15" w:history="1">
              <w:r w:rsidR="005561AA" w:rsidRPr="00F432F9">
                <w:rPr>
                  <w:rStyle w:val="Hyperlink"/>
                </w:rPr>
                <w:t>kai@oskar-nygaard.no</w:t>
              </w:r>
            </w:hyperlink>
            <w:r w:rsidR="005561AA">
              <w:t xml:space="preserve"> </w:t>
            </w:r>
          </w:p>
        </w:tc>
      </w:tr>
      <w:tr w:rsidR="00AA1624" w:rsidRPr="00510171" w14:paraId="19AC0552" w14:textId="77777777" w:rsidTr="00AA1624">
        <w:tc>
          <w:tcPr>
            <w:tcW w:w="1696" w:type="dxa"/>
          </w:tcPr>
          <w:p w14:paraId="54919098" w14:textId="44BE2A0B" w:rsidR="00510171" w:rsidRDefault="00C743C0" w:rsidP="00510171">
            <w:r>
              <w:t>Brannsentral</w:t>
            </w:r>
          </w:p>
        </w:tc>
        <w:tc>
          <w:tcPr>
            <w:tcW w:w="3544" w:type="dxa"/>
          </w:tcPr>
          <w:p w14:paraId="6F650762" w14:textId="76CC9EBD" w:rsidR="00510171" w:rsidRPr="00510171" w:rsidRDefault="000E7B59" w:rsidP="00510171">
            <w:r>
              <w:t xml:space="preserve">Brannsentralen er koblet opp mot </w:t>
            </w:r>
            <w:r w:rsidR="00D673DC">
              <w:t>Brannvesenet sør IKS</w:t>
            </w:r>
          </w:p>
        </w:tc>
        <w:tc>
          <w:tcPr>
            <w:tcW w:w="1795" w:type="dxa"/>
          </w:tcPr>
          <w:p w14:paraId="11D93796" w14:textId="4A648588" w:rsidR="00510171" w:rsidRPr="00510171" w:rsidRDefault="00D673DC" w:rsidP="00510171">
            <w:r>
              <w:t>Kundenummer 248081</w:t>
            </w:r>
          </w:p>
        </w:tc>
        <w:tc>
          <w:tcPr>
            <w:tcW w:w="2730" w:type="dxa"/>
          </w:tcPr>
          <w:p w14:paraId="55362811" w14:textId="77777777" w:rsidR="00510171" w:rsidRPr="00510171" w:rsidRDefault="00510171" w:rsidP="00510171"/>
        </w:tc>
      </w:tr>
      <w:tr w:rsidR="002D2251" w:rsidRPr="00510171" w14:paraId="69F74721" w14:textId="77777777" w:rsidTr="00AA1624">
        <w:tc>
          <w:tcPr>
            <w:tcW w:w="1696" w:type="dxa"/>
          </w:tcPr>
          <w:p w14:paraId="3609538D" w14:textId="34B466C5" w:rsidR="002D2251" w:rsidRDefault="002D2251" w:rsidP="00510171">
            <w:r>
              <w:t>Portåpnere</w:t>
            </w:r>
          </w:p>
        </w:tc>
        <w:tc>
          <w:tcPr>
            <w:tcW w:w="3544" w:type="dxa"/>
          </w:tcPr>
          <w:p w14:paraId="1ED72283" w14:textId="77E9743B" w:rsidR="002D2251" w:rsidRDefault="002D2251" w:rsidP="00510171">
            <w:r>
              <w:t>Parkering</w:t>
            </w:r>
            <w:r w:rsidR="00F37577">
              <w:t>s</w:t>
            </w:r>
            <w:r>
              <w:t>plasser er merket i hallen i 2. etasje. Hallen eies av Farsund Eiendom.</w:t>
            </w:r>
          </w:p>
        </w:tc>
        <w:tc>
          <w:tcPr>
            <w:tcW w:w="1795" w:type="dxa"/>
          </w:tcPr>
          <w:p w14:paraId="3E53D0B5" w14:textId="77777777" w:rsidR="002D2251" w:rsidRDefault="002D2251" w:rsidP="00510171"/>
        </w:tc>
        <w:tc>
          <w:tcPr>
            <w:tcW w:w="2730" w:type="dxa"/>
          </w:tcPr>
          <w:p w14:paraId="307A96C8" w14:textId="439250C8" w:rsidR="002D2251" w:rsidRPr="00510171" w:rsidRDefault="002D2251" w:rsidP="00510171">
            <w:r>
              <w:t>Kontakt Farsund Eiendom ved John Arvid dersom det er problemer med portnøkkelen.</w:t>
            </w:r>
          </w:p>
        </w:tc>
      </w:tr>
      <w:tr w:rsidR="002D2251" w:rsidRPr="00510171" w14:paraId="7FB5EC3B" w14:textId="77777777" w:rsidTr="00AA1624">
        <w:tc>
          <w:tcPr>
            <w:tcW w:w="1696" w:type="dxa"/>
          </w:tcPr>
          <w:p w14:paraId="2E0A309D" w14:textId="6AFAEC02" w:rsidR="002D2251" w:rsidRDefault="002D2251" w:rsidP="00510171">
            <w:r>
              <w:t>Akutt vannlekkasje</w:t>
            </w:r>
          </w:p>
        </w:tc>
        <w:tc>
          <w:tcPr>
            <w:tcW w:w="3544" w:type="dxa"/>
          </w:tcPr>
          <w:p w14:paraId="57F7B1ED" w14:textId="35B09530" w:rsidR="002D2251" w:rsidRDefault="00AA1624" w:rsidP="00510171">
            <w:r>
              <w:t>Leilighetens hovedkran er plassert i vannsentral på badet.</w:t>
            </w:r>
          </w:p>
        </w:tc>
        <w:tc>
          <w:tcPr>
            <w:tcW w:w="1795" w:type="dxa"/>
          </w:tcPr>
          <w:p w14:paraId="5471C875" w14:textId="77777777" w:rsidR="002D2251" w:rsidRDefault="002D2251" w:rsidP="00510171"/>
        </w:tc>
        <w:tc>
          <w:tcPr>
            <w:tcW w:w="2730" w:type="dxa"/>
          </w:tcPr>
          <w:p w14:paraId="2C2417E8" w14:textId="77777777" w:rsidR="002D2251" w:rsidRDefault="002D2251" w:rsidP="00510171"/>
        </w:tc>
      </w:tr>
      <w:tr w:rsidR="00AA1624" w:rsidRPr="00510171" w14:paraId="5FA7DC7A" w14:textId="77777777" w:rsidTr="00AA1624">
        <w:tc>
          <w:tcPr>
            <w:tcW w:w="1696" w:type="dxa"/>
          </w:tcPr>
          <w:p w14:paraId="7E77EA1F" w14:textId="7D56F612" w:rsidR="00AA1624" w:rsidRDefault="00AA1624" w:rsidP="00510171">
            <w:r>
              <w:t>Markiser og screens</w:t>
            </w:r>
          </w:p>
        </w:tc>
        <w:tc>
          <w:tcPr>
            <w:tcW w:w="3544" w:type="dxa"/>
          </w:tcPr>
          <w:p w14:paraId="595DA511" w14:textId="1A151E49" w:rsidR="00AA1624" w:rsidRDefault="00AA1624" w:rsidP="00510171">
            <w:r>
              <w:t>Sameiet har inngått avtale med Kjells markiser og får 35% rabatt på solskjerming og vindskjerming. Det er ikke anledning til å montere andre typer markiser, screens og vindskjermer enn de som leveres av Kjells markiser under denne avtalen.</w:t>
            </w:r>
          </w:p>
        </w:tc>
        <w:tc>
          <w:tcPr>
            <w:tcW w:w="1795" w:type="dxa"/>
          </w:tcPr>
          <w:p w14:paraId="7892561D" w14:textId="77777777" w:rsidR="00AA1624" w:rsidRDefault="00AA1624" w:rsidP="00510171"/>
        </w:tc>
        <w:tc>
          <w:tcPr>
            <w:tcW w:w="2730" w:type="dxa"/>
          </w:tcPr>
          <w:p w14:paraId="1CE495BA" w14:textId="6CDA26A7" w:rsidR="00AA1624" w:rsidRDefault="00AA1624" w:rsidP="00510171">
            <w:r>
              <w:t>Kontaktperson Kjells Markiser: Helge Rinden</w:t>
            </w:r>
          </w:p>
          <w:p w14:paraId="131B5A6D" w14:textId="552FBA83" w:rsidR="00AA1624" w:rsidRDefault="00AA1624" w:rsidP="00510171">
            <w:r w:rsidRPr="00AA1624">
              <w:t>928</w:t>
            </w:r>
            <w:r>
              <w:t xml:space="preserve"> </w:t>
            </w:r>
            <w:r w:rsidRPr="00AA1624">
              <w:t>90</w:t>
            </w:r>
            <w:r>
              <w:t> </w:t>
            </w:r>
            <w:r w:rsidRPr="00AA1624">
              <w:t>007</w:t>
            </w:r>
          </w:p>
          <w:p w14:paraId="311BB6EA" w14:textId="77777777" w:rsidR="00AA1624" w:rsidRDefault="00AA1624" w:rsidP="00510171"/>
          <w:p w14:paraId="20FE87AE" w14:textId="4B89C4FC" w:rsidR="00AA1624" w:rsidRDefault="00A15815" w:rsidP="00510171">
            <w:hyperlink r:id="rId16" w:history="1">
              <w:r w:rsidR="00AA1624">
                <w:rPr>
                  <w:rStyle w:val="Hyperlink"/>
                  <w:sz w:val="18"/>
                  <w:szCs w:val="18"/>
                </w:rPr>
                <w:t>helge.rinden@kjellsmarkiser.no</w:t>
              </w:r>
            </w:hyperlink>
          </w:p>
        </w:tc>
      </w:tr>
    </w:tbl>
    <w:p w14:paraId="3A749596" w14:textId="77777777" w:rsidR="00510171" w:rsidRPr="00510171" w:rsidRDefault="00510171" w:rsidP="00510171"/>
    <w:p w14:paraId="02C19686" w14:textId="5641F975" w:rsidR="00672525" w:rsidRDefault="00672525" w:rsidP="00AA276C">
      <w:pPr>
        <w:pStyle w:val="Heading2"/>
      </w:pPr>
      <w:r>
        <w:t xml:space="preserve">INFORMASJON TIL BEBOERE </w:t>
      </w:r>
    </w:p>
    <w:p w14:paraId="2BF25B7A" w14:textId="77777777" w:rsidR="004D6469" w:rsidRDefault="00672525" w:rsidP="007F7F69">
      <w:r>
        <w:t xml:space="preserve">Sameiet informerer sine beboere gjennom bruk av </w:t>
      </w:r>
      <w:r w:rsidR="005561AA">
        <w:t>mail</w:t>
      </w:r>
      <w:r>
        <w:t xml:space="preserve"> og infoskriv.</w:t>
      </w:r>
    </w:p>
    <w:p w14:paraId="1DE5F050" w14:textId="599E60BF" w:rsidR="002D2251" w:rsidRDefault="002D2251" w:rsidP="004D6469">
      <w:pPr>
        <w:pStyle w:val="Heading2"/>
      </w:pPr>
      <w:r>
        <w:t>AVFALLSRUTINER</w:t>
      </w:r>
    </w:p>
    <w:p w14:paraId="00327554" w14:textId="37127B49" w:rsidR="004D6469" w:rsidRDefault="002D2251" w:rsidP="002D2251">
      <w:r>
        <w:t>Farsund kommune har kildesortering av avfall.  Avfallsdunker er plassert utenfor 3.etasje. Det er dunker for glass og metall, plast, papir, organisk avfall og restavfall.  Plast skal pakkes i sekker før det kastes i dunken. Det er åpne sekker i dunken til felles bruk.</w:t>
      </w:r>
    </w:p>
    <w:p w14:paraId="5B105E3C" w14:textId="77777777" w:rsidR="004D6469" w:rsidRDefault="004D6469">
      <w:pPr>
        <w:spacing w:after="160" w:line="259" w:lineRule="auto"/>
      </w:pPr>
      <w:r>
        <w:br w:type="page"/>
      </w:r>
    </w:p>
    <w:p w14:paraId="7A3A91BD" w14:textId="1D4EC486" w:rsidR="00F21443" w:rsidRDefault="00043D3F" w:rsidP="00F21443">
      <w:pPr>
        <w:pStyle w:val="Heading1"/>
      </w:pPr>
      <w:r>
        <w:t>HELSE, MILJØ OG SIKKERHET</w:t>
      </w:r>
    </w:p>
    <w:p w14:paraId="7873BD04" w14:textId="533CC436" w:rsidR="00043D3F" w:rsidRDefault="00043D3F" w:rsidP="00043D3F">
      <w:pPr>
        <w:pStyle w:val="Heading2"/>
      </w:pPr>
      <w:r>
        <w:t xml:space="preserve"> RISIKOFORHOLD </w:t>
      </w:r>
    </w:p>
    <w:p w14:paraId="5D4039D6" w14:textId="2F2854AE" w:rsidR="00043D3F" w:rsidRDefault="00043D3F" w:rsidP="00043D3F">
      <w:r>
        <w:t xml:space="preserve">Alle som utfører arbeid for sameiet skal alltid foreta en sikker jobbanalyse i forkant av påbegynt arbeid for å redusere eventuelle uheldige situasjoner. </w:t>
      </w:r>
    </w:p>
    <w:p w14:paraId="136D8865" w14:textId="70411E8B" w:rsidR="00043D3F" w:rsidRDefault="00043D3F" w:rsidP="00043D3F"/>
    <w:p w14:paraId="477952C1" w14:textId="77777777" w:rsidR="00043D3F" w:rsidRDefault="00043D3F" w:rsidP="00043D3F">
      <w:r>
        <w:t>Sjekkliste for vurdering av risikoforhold:</w:t>
      </w:r>
    </w:p>
    <w:p w14:paraId="14687F52" w14:textId="77777777" w:rsidR="00043D3F" w:rsidRDefault="00043D3F" w:rsidP="00043D3F">
      <w:r>
        <w:t>•</w:t>
      </w:r>
      <w:r>
        <w:tab/>
        <w:t xml:space="preserve">Hva kan gå galt </w:t>
      </w:r>
    </w:p>
    <w:p w14:paraId="07E93207" w14:textId="77777777" w:rsidR="00043D3F" w:rsidRDefault="00043D3F" w:rsidP="00043D3F">
      <w:r>
        <w:t>•</w:t>
      </w:r>
      <w:r>
        <w:tab/>
        <w:t xml:space="preserve">Hvilke negative forhold, skader og ulykker kan ramme </w:t>
      </w:r>
    </w:p>
    <w:p w14:paraId="1830E3BA" w14:textId="77777777" w:rsidR="00043D3F" w:rsidRDefault="00043D3F" w:rsidP="00043D3F">
      <w:r>
        <w:t>•</w:t>
      </w:r>
      <w:r>
        <w:tab/>
        <w:t xml:space="preserve">Hva kan vi gjøre for å hindre dette </w:t>
      </w:r>
    </w:p>
    <w:p w14:paraId="269D1E5A" w14:textId="77777777" w:rsidR="00043D3F" w:rsidRDefault="00043D3F" w:rsidP="00043D3F">
      <w:r>
        <w:t>•</w:t>
      </w:r>
      <w:r>
        <w:tab/>
        <w:t xml:space="preserve">Hva kan vi gjøre for å redusere konsekvensene hvis noe skjer </w:t>
      </w:r>
    </w:p>
    <w:p w14:paraId="74A23CFB" w14:textId="77777777" w:rsidR="00043D3F" w:rsidRDefault="00043D3F" w:rsidP="00043D3F"/>
    <w:p w14:paraId="0F0A64AB" w14:textId="089EFB3C" w:rsidR="00043D3F" w:rsidRDefault="00043D3F" w:rsidP="00043D3F">
      <w:r>
        <w:t xml:space="preserve">Hvis det oppstår nestenulykker, feil eller andre uheldige forhold, skal feilen om mulig rettes straks og meddeles styrets leder. </w:t>
      </w:r>
    </w:p>
    <w:p w14:paraId="5618DF13" w14:textId="77777777" w:rsidR="00043D3F" w:rsidRDefault="00043D3F" w:rsidP="00043D3F"/>
    <w:p w14:paraId="0D3DB887" w14:textId="394555A0" w:rsidR="00043D3F" w:rsidRPr="00043D3F" w:rsidRDefault="00043D3F" w:rsidP="00043D3F">
      <w:r>
        <w:t>De viktigste risikoforhold i sameiet er listet under</w:t>
      </w:r>
    </w:p>
    <w:p w14:paraId="1DC57306" w14:textId="4EE02978" w:rsidR="00AA1624" w:rsidRDefault="00AA1624" w:rsidP="002D2251"/>
    <w:tbl>
      <w:tblPr>
        <w:tblStyle w:val="TableGrid"/>
        <w:tblW w:w="0" w:type="auto"/>
        <w:tblLook w:val="04A0" w:firstRow="1" w:lastRow="0" w:firstColumn="1" w:lastColumn="0" w:noHBand="0" w:noVBand="1"/>
      </w:tblPr>
      <w:tblGrid>
        <w:gridCol w:w="1462"/>
        <w:gridCol w:w="1522"/>
        <w:gridCol w:w="1596"/>
        <w:gridCol w:w="4536"/>
      </w:tblGrid>
      <w:tr w:rsidR="00043D3F" w14:paraId="30A61B1E" w14:textId="77777777" w:rsidTr="00043D3F">
        <w:tc>
          <w:tcPr>
            <w:tcW w:w="1413" w:type="dxa"/>
          </w:tcPr>
          <w:p w14:paraId="7D53B79D" w14:textId="3D95F9AF" w:rsidR="00043D3F" w:rsidRPr="00043D3F" w:rsidRDefault="00043D3F" w:rsidP="002D2251">
            <w:pPr>
              <w:rPr>
                <w:b/>
              </w:rPr>
            </w:pPr>
            <w:r w:rsidRPr="00043D3F">
              <w:rPr>
                <w:b/>
              </w:rPr>
              <w:t>Risiko</w:t>
            </w:r>
          </w:p>
        </w:tc>
        <w:tc>
          <w:tcPr>
            <w:tcW w:w="1522" w:type="dxa"/>
          </w:tcPr>
          <w:p w14:paraId="0FB80324" w14:textId="55E297A6" w:rsidR="00043D3F" w:rsidRPr="00043D3F" w:rsidRDefault="00043D3F" w:rsidP="002D2251">
            <w:pPr>
              <w:rPr>
                <w:b/>
              </w:rPr>
            </w:pPr>
            <w:r w:rsidRPr="00043D3F">
              <w:rPr>
                <w:b/>
              </w:rPr>
              <w:t>Konsekvens</w:t>
            </w:r>
          </w:p>
        </w:tc>
        <w:tc>
          <w:tcPr>
            <w:tcW w:w="1596" w:type="dxa"/>
          </w:tcPr>
          <w:p w14:paraId="215D2E5B" w14:textId="6F03C3DD" w:rsidR="00043D3F" w:rsidRPr="00043D3F" w:rsidRDefault="00043D3F" w:rsidP="002D2251">
            <w:pPr>
              <w:rPr>
                <w:b/>
              </w:rPr>
            </w:pPr>
            <w:r w:rsidRPr="00043D3F">
              <w:rPr>
                <w:b/>
              </w:rPr>
              <w:t>Sannsynlighet</w:t>
            </w:r>
          </w:p>
        </w:tc>
        <w:tc>
          <w:tcPr>
            <w:tcW w:w="4536" w:type="dxa"/>
          </w:tcPr>
          <w:p w14:paraId="0EC82E55" w14:textId="58A5A98E" w:rsidR="00043D3F" w:rsidRPr="00043D3F" w:rsidRDefault="00043D3F" w:rsidP="00043D3F">
            <w:pPr>
              <w:ind w:right="169"/>
              <w:rPr>
                <w:b/>
              </w:rPr>
            </w:pPr>
            <w:r w:rsidRPr="00043D3F">
              <w:rPr>
                <w:b/>
              </w:rPr>
              <w:t xml:space="preserve">Barrierer mot </w:t>
            </w:r>
            <w:r>
              <w:rPr>
                <w:b/>
              </w:rPr>
              <w:t>personskade</w:t>
            </w:r>
          </w:p>
        </w:tc>
      </w:tr>
      <w:tr w:rsidR="00043D3F" w14:paraId="45C95C89" w14:textId="77777777" w:rsidTr="00043D3F">
        <w:tc>
          <w:tcPr>
            <w:tcW w:w="1413" w:type="dxa"/>
          </w:tcPr>
          <w:p w14:paraId="2995750D" w14:textId="1558BA05" w:rsidR="00043D3F" w:rsidRPr="00043D3F" w:rsidRDefault="00043D3F" w:rsidP="002D2251">
            <w:r>
              <w:t>Brann i næringsdel</w:t>
            </w:r>
          </w:p>
        </w:tc>
        <w:tc>
          <w:tcPr>
            <w:tcW w:w="1522" w:type="dxa"/>
          </w:tcPr>
          <w:p w14:paraId="65B840AC" w14:textId="07C315E6" w:rsidR="00043D3F" w:rsidRPr="00043D3F" w:rsidRDefault="00043D3F" w:rsidP="002D2251">
            <w:r>
              <w:t>Høy</w:t>
            </w:r>
          </w:p>
        </w:tc>
        <w:tc>
          <w:tcPr>
            <w:tcW w:w="1596" w:type="dxa"/>
          </w:tcPr>
          <w:p w14:paraId="6895F53A" w14:textId="188EFF2F" w:rsidR="00043D3F" w:rsidRPr="00043D3F" w:rsidRDefault="00043D3F" w:rsidP="002D2251">
            <w:r>
              <w:t>Middels</w:t>
            </w:r>
          </w:p>
        </w:tc>
        <w:tc>
          <w:tcPr>
            <w:tcW w:w="4536" w:type="dxa"/>
          </w:tcPr>
          <w:p w14:paraId="600A2053" w14:textId="211F17E1" w:rsidR="00043D3F" w:rsidRDefault="00043D3F" w:rsidP="0067611C">
            <w:pPr>
              <w:pStyle w:val="ListParagraph"/>
              <w:numPr>
                <w:ilvl w:val="0"/>
                <w:numId w:val="9"/>
              </w:numPr>
              <w:ind w:right="169"/>
            </w:pPr>
            <w:r>
              <w:t>Hallene er fullsprinklet</w:t>
            </w:r>
          </w:p>
          <w:p w14:paraId="40E3E22A" w14:textId="1EEBAB22" w:rsidR="0067611C" w:rsidRDefault="0067611C" w:rsidP="0067611C">
            <w:pPr>
              <w:pStyle w:val="ListParagraph"/>
              <w:numPr>
                <w:ilvl w:val="0"/>
                <w:numId w:val="9"/>
              </w:numPr>
              <w:ind w:right="169"/>
            </w:pPr>
            <w:r>
              <w:t>Sprinklersentral ettersees månedlig</w:t>
            </w:r>
          </w:p>
          <w:p w14:paraId="0A1EA984" w14:textId="77777777" w:rsidR="0067611C" w:rsidRDefault="0067611C" w:rsidP="0067611C">
            <w:pPr>
              <w:pStyle w:val="ListParagraph"/>
              <w:numPr>
                <w:ilvl w:val="0"/>
                <w:numId w:val="9"/>
              </w:numPr>
              <w:ind w:right="169"/>
            </w:pPr>
            <w:r>
              <w:t>Sprinkleralarm med kobling mot brannvesen</w:t>
            </w:r>
          </w:p>
          <w:p w14:paraId="5BED9DBE" w14:textId="1854451F" w:rsidR="00043D3F" w:rsidRPr="00043D3F" w:rsidRDefault="00043D3F" w:rsidP="0067611C">
            <w:pPr>
              <w:pStyle w:val="ListParagraph"/>
              <w:numPr>
                <w:ilvl w:val="0"/>
                <w:numId w:val="9"/>
              </w:numPr>
              <w:ind w:right="169"/>
            </w:pPr>
            <w:r>
              <w:t xml:space="preserve">Brannvegg mellom næringsdel og boligdel er dimensjonert for brann i </w:t>
            </w:r>
            <w:r w:rsidR="00112C9F">
              <w:t>n</w:t>
            </w:r>
            <w:r>
              <w:t>æringsdel</w:t>
            </w:r>
          </w:p>
        </w:tc>
      </w:tr>
      <w:tr w:rsidR="00043D3F" w14:paraId="2D3DAD50" w14:textId="77777777" w:rsidTr="00043D3F">
        <w:tc>
          <w:tcPr>
            <w:tcW w:w="1413" w:type="dxa"/>
          </w:tcPr>
          <w:p w14:paraId="6FB19A07" w14:textId="09F1940D" w:rsidR="00043D3F" w:rsidRDefault="00112C9F" w:rsidP="002D2251">
            <w:r>
              <w:t>Brann i leilighet</w:t>
            </w:r>
          </w:p>
        </w:tc>
        <w:tc>
          <w:tcPr>
            <w:tcW w:w="1522" w:type="dxa"/>
          </w:tcPr>
          <w:p w14:paraId="0B6EF8D4" w14:textId="4B4179B0" w:rsidR="00043D3F" w:rsidRDefault="00112C9F" w:rsidP="002D2251">
            <w:r>
              <w:t>Høy</w:t>
            </w:r>
          </w:p>
        </w:tc>
        <w:tc>
          <w:tcPr>
            <w:tcW w:w="1596" w:type="dxa"/>
          </w:tcPr>
          <w:p w14:paraId="3B4CA147" w14:textId="68330ED3" w:rsidR="00043D3F" w:rsidRDefault="00112C9F" w:rsidP="002D2251">
            <w:r>
              <w:t>Lav</w:t>
            </w:r>
          </w:p>
        </w:tc>
        <w:tc>
          <w:tcPr>
            <w:tcW w:w="4536" w:type="dxa"/>
          </w:tcPr>
          <w:p w14:paraId="474454C9" w14:textId="77777777" w:rsidR="00043D3F" w:rsidRDefault="00112C9F" w:rsidP="0067611C">
            <w:pPr>
              <w:pStyle w:val="ListParagraph"/>
              <w:numPr>
                <w:ilvl w:val="0"/>
                <w:numId w:val="8"/>
              </w:numPr>
              <w:ind w:right="169"/>
            </w:pPr>
            <w:r>
              <w:t>Kokesoner er utstyrt med komfyrvakt</w:t>
            </w:r>
          </w:p>
          <w:p w14:paraId="360B7DAF" w14:textId="3179D290" w:rsidR="00112C9F" w:rsidRDefault="00112C9F" w:rsidP="0067611C">
            <w:pPr>
              <w:pStyle w:val="ListParagraph"/>
              <w:numPr>
                <w:ilvl w:val="0"/>
                <w:numId w:val="8"/>
              </w:numPr>
              <w:ind w:right="169"/>
            </w:pPr>
            <w:r>
              <w:t>Leiligheter er fullsprinklet</w:t>
            </w:r>
          </w:p>
          <w:p w14:paraId="1A8DF6A9" w14:textId="77777777" w:rsidR="0067611C" w:rsidRDefault="0067611C" w:rsidP="0067611C">
            <w:pPr>
              <w:pStyle w:val="ListParagraph"/>
              <w:numPr>
                <w:ilvl w:val="0"/>
                <w:numId w:val="8"/>
              </w:numPr>
              <w:ind w:right="169"/>
            </w:pPr>
            <w:r>
              <w:t>Sprinklersentral ettersees månedlig</w:t>
            </w:r>
          </w:p>
          <w:p w14:paraId="7F714268" w14:textId="66DB3C85" w:rsidR="00112C9F" w:rsidRDefault="00112C9F" w:rsidP="0067611C">
            <w:pPr>
              <w:pStyle w:val="ListParagraph"/>
              <w:numPr>
                <w:ilvl w:val="0"/>
                <w:numId w:val="8"/>
              </w:numPr>
              <w:ind w:right="169"/>
            </w:pPr>
            <w:r>
              <w:t>Sprinkleralarm med kobling mot brannvesen</w:t>
            </w:r>
          </w:p>
          <w:p w14:paraId="7A15B679" w14:textId="77777777" w:rsidR="00112C9F" w:rsidRDefault="00112C9F" w:rsidP="0067611C">
            <w:pPr>
              <w:pStyle w:val="ListParagraph"/>
              <w:numPr>
                <w:ilvl w:val="0"/>
                <w:numId w:val="8"/>
              </w:numPr>
              <w:ind w:right="169"/>
            </w:pPr>
            <w:r>
              <w:t>Portabelt slukkeutstyr i alle leiligheter</w:t>
            </w:r>
          </w:p>
          <w:p w14:paraId="05D3E67B" w14:textId="27E9D73C" w:rsidR="00112C9F" w:rsidRDefault="00112C9F" w:rsidP="0067611C">
            <w:pPr>
              <w:pStyle w:val="ListParagraph"/>
              <w:numPr>
                <w:ilvl w:val="0"/>
                <w:numId w:val="8"/>
              </w:numPr>
              <w:ind w:right="169"/>
            </w:pPr>
            <w:r>
              <w:t>Sentralt brannvarslingsanlegg med direkte oppkobling til brannvesen</w:t>
            </w:r>
          </w:p>
        </w:tc>
      </w:tr>
      <w:tr w:rsidR="00112C9F" w14:paraId="3B2B9E1D" w14:textId="77777777" w:rsidTr="00043D3F">
        <w:tc>
          <w:tcPr>
            <w:tcW w:w="1413" w:type="dxa"/>
          </w:tcPr>
          <w:p w14:paraId="6656F2F1" w14:textId="68478B10" w:rsidR="00112C9F" w:rsidRDefault="00112C9F" w:rsidP="002D2251">
            <w:r>
              <w:t>Kollisjon i utkjøring fra parkeringshall</w:t>
            </w:r>
          </w:p>
        </w:tc>
        <w:tc>
          <w:tcPr>
            <w:tcW w:w="1522" w:type="dxa"/>
          </w:tcPr>
          <w:p w14:paraId="30B2E5A9" w14:textId="2FBA72E1" w:rsidR="00112C9F" w:rsidRDefault="00112C9F" w:rsidP="002D2251">
            <w:r>
              <w:t>Middels</w:t>
            </w:r>
          </w:p>
        </w:tc>
        <w:tc>
          <w:tcPr>
            <w:tcW w:w="1596" w:type="dxa"/>
          </w:tcPr>
          <w:p w14:paraId="5A2163A1" w14:textId="2D65324F" w:rsidR="00112C9F" w:rsidRDefault="00112C9F" w:rsidP="002D2251">
            <w:r>
              <w:t>Lav</w:t>
            </w:r>
          </w:p>
        </w:tc>
        <w:tc>
          <w:tcPr>
            <w:tcW w:w="4536" w:type="dxa"/>
          </w:tcPr>
          <w:p w14:paraId="24B24D5D" w14:textId="77777777" w:rsidR="00112C9F" w:rsidRDefault="00112C9F" w:rsidP="00112C9F">
            <w:pPr>
              <w:pStyle w:val="ListParagraph"/>
              <w:numPr>
                <w:ilvl w:val="0"/>
                <w:numId w:val="10"/>
              </w:numPr>
              <w:ind w:right="169"/>
            </w:pPr>
            <w:r>
              <w:t>Vei er merket privat og det skal ikke være gjennomkjøring til havnen</w:t>
            </w:r>
          </w:p>
          <w:p w14:paraId="67F220DA" w14:textId="77777777" w:rsidR="00112C9F" w:rsidRDefault="00112C9F" w:rsidP="00112C9F">
            <w:pPr>
              <w:pStyle w:val="ListParagraph"/>
              <w:numPr>
                <w:ilvl w:val="0"/>
                <w:numId w:val="10"/>
              </w:numPr>
              <w:ind w:right="169"/>
            </w:pPr>
            <w:r>
              <w:t>Beboere viser aktsomhet ved utkjøring fra hallen</w:t>
            </w:r>
          </w:p>
          <w:p w14:paraId="4DF7EC28" w14:textId="637B43A0" w:rsidR="00112C9F" w:rsidRDefault="00112C9F" w:rsidP="00112C9F">
            <w:pPr>
              <w:pStyle w:val="ListParagraph"/>
              <w:numPr>
                <w:ilvl w:val="0"/>
                <w:numId w:val="10"/>
              </w:numPr>
              <w:ind w:right="169"/>
            </w:pPr>
            <w:r>
              <w:t>Speil på utsiden?</w:t>
            </w:r>
          </w:p>
        </w:tc>
      </w:tr>
      <w:tr w:rsidR="00112C9F" w14:paraId="6B25E774" w14:textId="77777777" w:rsidTr="00043D3F">
        <w:tc>
          <w:tcPr>
            <w:tcW w:w="1413" w:type="dxa"/>
          </w:tcPr>
          <w:p w14:paraId="5A34D73B" w14:textId="73F02306" w:rsidR="00112C9F" w:rsidRDefault="00112C9F" w:rsidP="002D2251">
            <w:r>
              <w:t>Drukning</w:t>
            </w:r>
          </w:p>
        </w:tc>
        <w:tc>
          <w:tcPr>
            <w:tcW w:w="1522" w:type="dxa"/>
          </w:tcPr>
          <w:p w14:paraId="3831D783" w14:textId="06FAD06C" w:rsidR="00112C9F" w:rsidRDefault="00112C9F" w:rsidP="002D2251">
            <w:r>
              <w:t>Høy</w:t>
            </w:r>
          </w:p>
        </w:tc>
        <w:tc>
          <w:tcPr>
            <w:tcW w:w="1596" w:type="dxa"/>
          </w:tcPr>
          <w:p w14:paraId="6B2597B3" w14:textId="278B68CE" w:rsidR="00112C9F" w:rsidRDefault="00112C9F" w:rsidP="002D2251">
            <w:r>
              <w:t>Lav</w:t>
            </w:r>
          </w:p>
        </w:tc>
        <w:tc>
          <w:tcPr>
            <w:tcW w:w="4536" w:type="dxa"/>
          </w:tcPr>
          <w:p w14:paraId="1C39A970" w14:textId="2FB38BE9" w:rsidR="00112C9F" w:rsidRDefault="00112C9F" w:rsidP="00F37577">
            <w:pPr>
              <w:ind w:right="169"/>
            </w:pPr>
            <w:r>
              <w:t xml:space="preserve">Sameiet har ingen ansvar for personer som er på bryggene utenfor eiendommen.  </w:t>
            </w:r>
            <w:r w:rsidR="00F37577">
              <w:t>Det anbefales at s</w:t>
            </w:r>
            <w:r w:rsidR="00A82A2F">
              <w:t>vømme</w:t>
            </w:r>
            <w:r w:rsidR="00F37577">
              <w:t>u</w:t>
            </w:r>
            <w:r w:rsidR="00A82A2F">
              <w:t>dyktige</w:t>
            </w:r>
            <w:r>
              <w:t xml:space="preserve"> som oppholder seg på brygge</w:t>
            </w:r>
            <w:r w:rsidR="00F37577">
              <w:t>n</w:t>
            </w:r>
            <w:r>
              <w:t xml:space="preserve"> holdes under oppsyn og ha</w:t>
            </w:r>
            <w:r w:rsidR="00F37577">
              <w:t>r</w:t>
            </w:r>
            <w:r w:rsidR="00A82A2F">
              <w:t xml:space="preserve"> godkjent flytemiddel.</w:t>
            </w:r>
          </w:p>
        </w:tc>
      </w:tr>
      <w:tr w:rsidR="00A82A2F" w14:paraId="22679444" w14:textId="77777777" w:rsidTr="00043D3F">
        <w:tc>
          <w:tcPr>
            <w:tcW w:w="1413" w:type="dxa"/>
          </w:tcPr>
          <w:p w14:paraId="15D781A8" w14:textId="22E235A2" w:rsidR="00A82A2F" w:rsidRDefault="00A82A2F" w:rsidP="002D2251">
            <w:r>
              <w:t>Personskade på lekeplass</w:t>
            </w:r>
          </w:p>
        </w:tc>
        <w:tc>
          <w:tcPr>
            <w:tcW w:w="1522" w:type="dxa"/>
          </w:tcPr>
          <w:p w14:paraId="0795D124" w14:textId="7FAE0B5C" w:rsidR="00A82A2F" w:rsidRDefault="00A82A2F" w:rsidP="002D2251">
            <w:r>
              <w:t>Lav</w:t>
            </w:r>
          </w:p>
        </w:tc>
        <w:tc>
          <w:tcPr>
            <w:tcW w:w="1596" w:type="dxa"/>
          </w:tcPr>
          <w:p w14:paraId="19851405" w14:textId="72811E45" w:rsidR="00A82A2F" w:rsidRDefault="00A82A2F" w:rsidP="002D2251">
            <w:r>
              <w:t>Lav</w:t>
            </w:r>
          </w:p>
        </w:tc>
        <w:tc>
          <w:tcPr>
            <w:tcW w:w="4536" w:type="dxa"/>
          </w:tcPr>
          <w:p w14:paraId="7FF4A902" w14:textId="77777777" w:rsidR="00A82A2F" w:rsidRDefault="00A82A2F" w:rsidP="00A82A2F">
            <w:pPr>
              <w:pStyle w:val="ListParagraph"/>
              <w:numPr>
                <w:ilvl w:val="0"/>
                <w:numId w:val="12"/>
              </w:numPr>
              <w:ind w:right="169"/>
            </w:pPr>
            <w:r>
              <w:t>Lekeplass er forskriftsmessig bygd</w:t>
            </w:r>
          </w:p>
          <w:p w14:paraId="3602C6A4" w14:textId="08F08C16" w:rsidR="00A82A2F" w:rsidRDefault="00A82A2F" w:rsidP="00A82A2F">
            <w:pPr>
              <w:pStyle w:val="ListParagraph"/>
              <w:numPr>
                <w:ilvl w:val="0"/>
                <w:numId w:val="12"/>
              </w:numPr>
              <w:ind w:right="169"/>
            </w:pPr>
            <w:r>
              <w:t>Det gjennomføres regelmessig inspeksjon av lekeplassen for å se til at alt er i orden</w:t>
            </w:r>
          </w:p>
          <w:p w14:paraId="215DB14D" w14:textId="754EA0AD" w:rsidR="00A82A2F" w:rsidRDefault="00A82A2F" w:rsidP="00A82A2F">
            <w:pPr>
              <w:pStyle w:val="ListParagraph"/>
              <w:numPr>
                <w:ilvl w:val="0"/>
                <w:numId w:val="12"/>
              </w:numPr>
              <w:ind w:right="169"/>
            </w:pPr>
            <w:r>
              <w:t>Mindreårige skal ikke oppholde seg på lekeplassen på taket uten oppsyn.</w:t>
            </w:r>
          </w:p>
        </w:tc>
      </w:tr>
    </w:tbl>
    <w:p w14:paraId="08A3BB43" w14:textId="77777777" w:rsidR="00043D3F" w:rsidRDefault="00043D3F" w:rsidP="002D2251"/>
    <w:p w14:paraId="521B02CE" w14:textId="723C291B" w:rsidR="00AA1624" w:rsidRDefault="00AA1624" w:rsidP="00AA1624">
      <w:pPr>
        <w:pStyle w:val="Heading2"/>
      </w:pPr>
      <w:r>
        <w:t>ARBEIDSRUTINER INNENFOR HMS OMRÅDET</w:t>
      </w:r>
    </w:p>
    <w:tbl>
      <w:tblPr>
        <w:tblW w:w="9268"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94"/>
        <w:gridCol w:w="4111"/>
        <w:gridCol w:w="2463"/>
      </w:tblGrid>
      <w:tr w:rsidR="00AA1624" w:rsidRPr="0026799F" w14:paraId="5D458826" w14:textId="77777777" w:rsidTr="00F37577">
        <w:tc>
          <w:tcPr>
            <w:tcW w:w="2694" w:type="dxa"/>
          </w:tcPr>
          <w:p w14:paraId="4414583A" w14:textId="77777777" w:rsidR="00AA1624" w:rsidRPr="0026799F" w:rsidRDefault="00AA1624" w:rsidP="00F37577">
            <w:pPr>
              <w:spacing w:beforeLines="1" w:before="2" w:afterLines="1" w:after="2"/>
              <w:rPr>
                <w:rFonts w:ascii="Calibri" w:hAnsi="Calibri"/>
                <w:b/>
                <w:sz w:val="22"/>
              </w:rPr>
            </w:pPr>
            <w:r w:rsidRPr="0026799F">
              <w:rPr>
                <w:rFonts w:ascii="Calibri" w:hAnsi="Calibri"/>
                <w:b/>
                <w:sz w:val="22"/>
              </w:rPr>
              <w:t>Aktivitet</w:t>
            </w:r>
          </w:p>
        </w:tc>
        <w:tc>
          <w:tcPr>
            <w:tcW w:w="4111" w:type="dxa"/>
          </w:tcPr>
          <w:p w14:paraId="5B899112" w14:textId="77777777" w:rsidR="00AA1624" w:rsidRPr="0026799F" w:rsidRDefault="00AA1624" w:rsidP="00F37577">
            <w:pPr>
              <w:spacing w:beforeLines="1" w:before="2" w:afterLines="1" w:after="2"/>
              <w:rPr>
                <w:rFonts w:ascii="Calibri" w:hAnsi="Calibri"/>
                <w:b/>
                <w:sz w:val="22"/>
              </w:rPr>
            </w:pPr>
            <w:r w:rsidRPr="0026799F">
              <w:rPr>
                <w:rFonts w:ascii="Calibri" w:hAnsi="Calibri"/>
                <w:b/>
                <w:sz w:val="22"/>
              </w:rPr>
              <w:t>Frist</w:t>
            </w:r>
          </w:p>
        </w:tc>
        <w:tc>
          <w:tcPr>
            <w:tcW w:w="2463" w:type="dxa"/>
          </w:tcPr>
          <w:p w14:paraId="478F3DE0" w14:textId="77777777" w:rsidR="00AA1624" w:rsidRPr="0026799F" w:rsidRDefault="00AA1624" w:rsidP="00F37577">
            <w:pPr>
              <w:spacing w:beforeLines="1" w:before="2" w:afterLines="1" w:after="2"/>
              <w:rPr>
                <w:rFonts w:ascii="Calibri" w:hAnsi="Calibri"/>
                <w:b/>
                <w:sz w:val="22"/>
              </w:rPr>
            </w:pPr>
            <w:r w:rsidRPr="0026799F">
              <w:rPr>
                <w:rFonts w:ascii="Calibri" w:hAnsi="Calibri"/>
                <w:b/>
                <w:sz w:val="22"/>
              </w:rPr>
              <w:t>Ansvar</w:t>
            </w:r>
          </w:p>
        </w:tc>
      </w:tr>
      <w:tr w:rsidR="00AA1624" w:rsidRPr="0026799F" w14:paraId="63FCFE31" w14:textId="77777777" w:rsidTr="00F37577">
        <w:tc>
          <w:tcPr>
            <w:tcW w:w="2694" w:type="dxa"/>
          </w:tcPr>
          <w:p w14:paraId="4F850879"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HMS-rutiner oppdateres</w:t>
            </w:r>
          </w:p>
        </w:tc>
        <w:tc>
          <w:tcPr>
            <w:tcW w:w="4111" w:type="dxa"/>
          </w:tcPr>
          <w:p w14:paraId="3DA2EEA9"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Årlig</w:t>
            </w:r>
          </w:p>
        </w:tc>
        <w:tc>
          <w:tcPr>
            <w:tcW w:w="2463" w:type="dxa"/>
          </w:tcPr>
          <w:p w14:paraId="2EAAA808"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Styret</w:t>
            </w:r>
          </w:p>
        </w:tc>
      </w:tr>
      <w:tr w:rsidR="00AA1624" w:rsidRPr="0026799F" w14:paraId="298DDD91" w14:textId="77777777" w:rsidTr="00F37577">
        <w:tc>
          <w:tcPr>
            <w:tcW w:w="2694" w:type="dxa"/>
          </w:tcPr>
          <w:p w14:paraId="7BB07BFB"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 xml:space="preserve">Handlingsplan </w:t>
            </w:r>
          </w:p>
        </w:tc>
        <w:tc>
          <w:tcPr>
            <w:tcW w:w="4111" w:type="dxa"/>
          </w:tcPr>
          <w:p w14:paraId="3C9158C0"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Februar</w:t>
            </w:r>
          </w:p>
        </w:tc>
        <w:tc>
          <w:tcPr>
            <w:tcW w:w="2463" w:type="dxa"/>
          </w:tcPr>
          <w:p w14:paraId="2F068E4D"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Styret</w:t>
            </w:r>
          </w:p>
        </w:tc>
      </w:tr>
      <w:tr w:rsidR="00AA1624" w:rsidRPr="0026799F" w14:paraId="0BE2C767" w14:textId="77777777" w:rsidTr="00F37577">
        <w:tc>
          <w:tcPr>
            <w:tcW w:w="2694" w:type="dxa"/>
          </w:tcPr>
          <w:p w14:paraId="4279C2FE"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 xml:space="preserve">HMS rapport </w:t>
            </w:r>
          </w:p>
        </w:tc>
        <w:tc>
          <w:tcPr>
            <w:tcW w:w="4111" w:type="dxa"/>
          </w:tcPr>
          <w:p w14:paraId="543A5068"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Februar</w:t>
            </w:r>
          </w:p>
        </w:tc>
        <w:tc>
          <w:tcPr>
            <w:tcW w:w="2463" w:type="dxa"/>
          </w:tcPr>
          <w:p w14:paraId="5C2B8038"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 xml:space="preserve">Styret v/HMS ansvarlig </w:t>
            </w:r>
          </w:p>
        </w:tc>
      </w:tr>
      <w:tr w:rsidR="00AA1624" w:rsidRPr="0026799F" w14:paraId="039DF676" w14:textId="77777777" w:rsidTr="00F37577">
        <w:tc>
          <w:tcPr>
            <w:tcW w:w="2694" w:type="dxa"/>
          </w:tcPr>
          <w:p w14:paraId="160872D8"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 xml:space="preserve">Dugnad </w:t>
            </w:r>
          </w:p>
        </w:tc>
        <w:tc>
          <w:tcPr>
            <w:tcW w:w="4111" w:type="dxa"/>
          </w:tcPr>
          <w:p w14:paraId="5D2A7354"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 xml:space="preserve">Mai </w:t>
            </w:r>
          </w:p>
        </w:tc>
        <w:tc>
          <w:tcPr>
            <w:tcW w:w="2463" w:type="dxa"/>
          </w:tcPr>
          <w:p w14:paraId="40973375"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Styret v/dugnadsansv.</w:t>
            </w:r>
          </w:p>
        </w:tc>
      </w:tr>
      <w:tr w:rsidR="00AA1624" w:rsidRPr="0026799F" w14:paraId="1DA4380C" w14:textId="77777777" w:rsidTr="00F37577">
        <w:tc>
          <w:tcPr>
            <w:tcW w:w="2694" w:type="dxa"/>
          </w:tcPr>
          <w:p w14:paraId="5E04B002"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 xml:space="preserve">Kontroll av lekeplasser </w:t>
            </w:r>
          </w:p>
          <w:p w14:paraId="74E11DD5" w14:textId="77777777" w:rsidR="00AA1624" w:rsidRPr="00A82A2F" w:rsidRDefault="00AA1624" w:rsidP="00F37577">
            <w:pPr>
              <w:spacing w:beforeLines="1" w:before="2" w:afterLines="1" w:after="2"/>
              <w:rPr>
                <w:rFonts w:asciiTheme="majorHAnsi" w:hAnsiTheme="majorHAnsi" w:cstheme="majorHAnsi"/>
                <w:szCs w:val="20"/>
              </w:rPr>
            </w:pPr>
          </w:p>
        </w:tc>
        <w:tc>
          <w:tcPr>
            <w:tcW w:w="4111" w:type="dxa"/>
          </w:tcPr>
          <w:p w14:paraId="7B425DCD" w14:textId="77777777" w:rsidR="00AA1624" w:rsidRPr="00A82A2F" w:rsidRDefault="00AA1624" w:rsidP="00F37577">
            <w:pPr>
              <w:spacing w:beforeLines="1" w:before="2" w:afterLines="1" w:after="2"/>
              <w:rPr>
                <w:rFonts w:asciiTheme="majorHAnsi" w:hAnsiTheme="majorHAnsi" w:cstheme="majorHAnsi"/>
                <w:sz w:val="22"/>
                <w:szCs w:val="20"/>
              </w:rPr>
            </w:pPr>
            <w:r w:rsidRPr="00A82A2F">
              <w:rPr>
                <w:rFonts w:asciiTheme="majorHAnsi" w:hAnsiTheme="majorHAnsi" w:cstheme="majorHAnsi"/>
                <w:szCs w:val="20"/>
              </w:rPr>
              <w:t>Månedlig</w:t>
            </w:r>
          </w:p>
        </w:tc>
        <w:tc>
          <w:tcPr>
            <w:tcW w:w="2463" w:type="dxa"/>
          </w:tcPr>
          <w:p w14:paraId="3C157131" w14:textId="196655DB" w:rsidR="00AA1624" w:rsidRPr="00A82A2F" w:rsidRDefault="00AA1624" w:rsidP="00F37577">
            <w:pPr>
              <w:spacing w:beforeLines="1" w:before="2" w:afterLines="1" w:after="2"/>
              <w:rPr>
                <w:rFonts w:asciiTheme="majorHAnsi" w:hAnsiTheme="majorHAnsi" w:cstheme="majorHAnsi"/>
                <w:szCs w:val="20"/>
              </w:rPr>
            </w:pPr>
          </w:p>
        </w:tc>
      </w:tr>
      <w:tr w:rsidR="00AA1624" w:rsidRPr="0026799F" w14:paraId="27D5661E" w14:textId="77777777" w:rsidTr="00F37577">
        <w:tc>
          <w:tcPr>
            <w:tcW w:w="2694" w:type="dxa"/>
          </w:tcPr>
          <w:p w14:paraId="4006F6A2"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Spesialavfall</w:t>
            </w:r>
          </w:p>
        </w:tc>
        <w:tc>
          <w:tcPr>
            <w:tcW w:w="4111" w:type="dxa"/>
          </w:tcPr>
          <w:p w14:paraId="66306942"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 xml:space="preserve">Ved behov </w:t>
            </w:r>
          </w:p>
        </w:tc>
        <w:tc>
          <w:tcPr>
            <w:tcW w:w="2463" w:type="dxa"/>
          </w:tcPr>
          <w:p w14:paraId="6A4302F5"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 xml:space="preserve">Den enkelte beboer </w:t>
            </w:r>
          </w:p>
        </w:tc>
      </w:tr>
      <w:tr w:rsidR="00AA1624" w:rsidRPr="0026799F" w14:paraId="6A458B5B" w14:textId="77777777" w:rsidTr="00F37577">
        <w:tc>
          <w:tcPr>
            <w:tcW w:w="2694" w:type="dxa"/>
          </w:tcPr>
          <w:p w14:paraId="40BB6311"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Rømningsveier</w:t>
            </w:r>
          </w:p>
        </w:tc>
        <w:tc>
          <w:tcPr>
            <w:tcW w:w="4111" w:type="dxa"/>
          </w:tcPr>
          <w:p w14:paraId="6FD458AB" w14:textId="77777777" w:rsidR="00AA1624" w:rsidRPr="00A82A2F" w:rsidRDefault="00AA1624" w:rsidP="00F37577">
            <w:pPr>
              <w:spacing w:beforeLines="1" w:before="2" w:afterLines="1" w:after="2"/>
              <w:rPr>
                <w:rFonts w:asciiTheme="majorHAnsi" w:hAnsiTheme="majorHAnsi" w:cstheme="majorHAnsi"/>
                <w:sz w:val="22"/>
                <w:szCs w:val="20"/>
              </w:rPr>
            </w:pPr>
            <w:r w:rsidRPr="00A82A2F">
              <w:rPr>
                <w:rFonts w:asciiTheme="majorHAnsi" w:hAnsiTheme="majorHAnsi" w:cstheme="majorHAnsi"/>
                <w:szCs w:val="20"/>
              </w:rPr>
              <w:t>Fortløpende</w:t>
            </w:r>
          </w:p>
        </w:tc>
        <w:tc>
          <w:tcPr>
            <w:tcW w:w="2463" w:type="dxa"/>
          </w:tcPr>
          <w:p w14:paraId="405A7BA0"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Den enkelte beboer</w:t>
            </w:r>
          </w:p>
        </w:tc>
      </w:tr>
      <w:tr w:rsidR="00AA1624" w:rsidRPr="0026799F" w14:paraId="4383D4AE" w14:textId="77777777" w:rsidTr="00F37577">
        <w:tc>
          <w:tcPr>
            <w:tcW w:w="2694" w:type="dxa"/>
          </w:tcPr>
          <w:p w14:paraId="090000EC"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Branninstruks</w:t>
            </w:r>
          </w:p>
        </w:tc>
        <w:tc>
          <w:tcPr>
            <w:tcW w:w="4111" w:type="dxa"/>
          </w:tcPr>
          <w:p w14:paraId="60300F8F" w14:textId="77777777" w:rsidR="00AA1624" w:rsidRPr="00A82A2F" w:rsidRDefault="00AA1624" w:rsidP="00F37577">
            <w:pPr>
              <w:spacing w:beforeLines="1" w:before="2" w:afterLines="1" w:after="2"/>
              <w:rPr>
                <w:rFonts w:asciiTheme="majorHAnsi" w:hAnsiTheme="majorHAnsi" w:cstheme="majorHAnsi"/>
                <w:sz w:val="22"/>
                <w:szCs w:val="20"/>
              </w:rPr>
            </w:pPr>
            <w:r w:rsidRPr="00A82A2F">
              <w:rPr>
                <w:rFonts w:asciiTheme="majorHAnsi" w:hAnsiTheme="majorHAnsi" w:cstheme="majorHAnsi"/>
                <w:szCs w:val="20"/>
              </w:rPr>
              <w:t>Årlig</w:t>
            </w:r>
          </w:p>
        </w:tc>
        <w:tc>
          <w:tcPr>
            <w:tcW w:w="2463" w:type="dxa"/>
          </w:tcPr>
          <w:p w14:paraId="2ED1D923"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Styret v/HMS ansvarlig</w:t>
            </w:r>
          </w:p>
        </w:tc>
      </w:tr>
      <w:tr w:rsidR="00AA1624" w:rsidRPr="0026799F" w14:paraId="03C61320" w14:textId="77777777" w:rsidTr="00F37577">
        <w:tc>
          <w:tcPr>
            <w:tcW w:w="2694" w:type="dxa"/>
          </w:tcPr>
          <w:p w14:paraId="3382DD32"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Vedlikehold av brannutstyr</w:t>
            </w:r>
          </w:p>
        </w:tc>
        <w:tc>
          <w:tcPr>
            <w:tcW w:w="4111" w:type="dxa"/>
          </w:tcPr>
          <w:p w14:paraId="3E6C93AB" w14:textId="0D8CAACE" w:rsidR="00AA1624" w:rsidRPr="00A82A2F" w:rsidRDefault="00FE3B41" w:rsidP="00F37577">
            <w:pPr>
              <w:spacing w:beforeLines="1" w:before="2" w:afterLines="1" w:after="2"/>
              <w:rPr>
                <w:rFonts w:asciiTheme="majorHAnsi" w:hAnsiTheme="majorHAnsi" w:cstheme="majorHAnsi"/>
                <w:sz w:val="22"/>
                <w:szCs w:val="20"/>
              </w:rPr>
            </w:pPr>
            <w:r w:rsidRPr="00A82A2F">
              <w:rPr>
                <w:rFonts w:asciiTheme="majorHAnsi" w:hAnsiTheme="majorHAnsi" w:cstheme="majorHAnsi"/>
                <w:szCs w:val="20"/>
              </w:rPr>
              <w:t>Årlig</w:t>
            </w:r>
          </w:p>
        </w:tc>
        <w:tc>
          <w:tcPr>
            <w:tcW w:w="2463" w:type="dxa"/>
          </w:tcPr>
          <w:p w14:paraId="6669CC0E"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Styret</w:t>
            </w:r>
          </w:p>
        </w:tc>
      </w:tr>
      <w:tr w:rsidR="0067611C" w:rsidRPr="0026799F" w14:paraId="714643CC" w14:textId="77777777" w:rsidTr="00F37577">
        <w:tc>
          <w:tcPr>
            <w:tcW w:w="2694" w:type="dxa"/>
          </w:tcPr>
          <w:p w14:paraId="242B8F7C" w14:textId="6CB59482" w:rsidR="0067611C" w:rsidRPr="00A82A2F" w:rsidRDefault="0067611C" w:rsidP="00F37577">
            <w:pPr>
              <w:spacing w:beforeLines="1" w:before="2" w:afterLines="1" w:after="2"/>
              <w:rPr>
                <w:rFonts w:asciiTheme="majorHAnsi" w:hAnsiTheme="majorHAnsi" w:cstheme="majorHAnsi"/>
                <w:szCs w:val="20"/>
              </w:rPr>
            </w:pPr>
            <w:r>
              <w:rPr>
                <w:rFonts w:asciiTheme="majorHAnsi" w:hAnsiTheme="majorHAnsi" w:cstheme="majorHAnsi"/>
                <w:szCs w:val="20"/>
              </w:rPr>
              <w:t>Inspeksjon av sprinklersentral</w:t>
            </w:r>
          </w:p>
        </w:tc>
        <w:tc>
          <w:tcPr>
            <w:tcW w:w="4111" w:type="dxa"/>
          </w:tcPr>
          <w:p w14:paraId="362C5513" w14:textId="3AD5A6C6" w:rsidR="0067611C" w:rsidRPr="00A82A2F" w:rsidRDefault="0067611C" w:rsidP="00F37577">
            <w:pPr>
              <w:spacing w:beforeLines="1" w:before="2" w:afterLines="1" w:after="2"/>
              <w:rPr>
                <w:rFonts w:asciiTheme="majorHAnsi" w:hAnsiTheme="majorHAnsi" w:cstheme="majorHAnsi"/>
                <w:szCs w:val="20"/>
              </w:rPr>
            </w:pPr>
            <w:r>
              <w:rPr>
                <w:rFonts w:asciiTheme="majorHAnsi" w:hAnsiTheme="majorHAnsi" w:cstheme="majorHAnsi"/>
                <w:szCs w:val="20"/>
              </w:rPr>
              <w:t>Månedlig</w:t>
            </w:r>
          </w:p>
        </w:tc>
        <w:tc>
          <w:tcPr>
            <w:tcW w:w="2463" w:type="dxa"/>
          </w:tcPr>
          <w:p w14:paraId="5DC88940" w14:textId="3881C017" w:rsidR="0067611C" w:rsidRPr="00A82A2F" w:rsidRDefault="0067611C" w:rsidP="00F37577">
            <w:pPr>
              <w:spacing w:beforeLines="1" w:before="2" w:afterLines="1" w:after="2"/>
              <w:rPr>
                <w:rFonts w:asciiTheme="majorHAnsi" w:hAnsiTheme="majorHAnsi" w:cstheme="majorHAnsi"/>
                <w:szCs w:val="20"/>
              </w:rPr>
            </w:pPr>
            <w:r>
              <w:rPr>
                <w:rFonts w:asciiTheme="majorHAnsi" w:hAnsiTheme="majorHAnsi" w:cstheme="majorHAnsi"/>
                <w:szCs w:val="20"/>
              </w:rPr>
              <w:t>Styret</w:t>
            </w:r>
          </w:p>
        </w:tc>
      </w:tr>
      <w:tr w:rsidR="00AA1624" w:rsidRPr="0026799F" w14:paraId="6456F5D9" w14:textId="77777777" w:rsidTr="00F37577">
        <w:tc>
          <w:tcPr>
            <w:tcW w:w="2694" w:type="dxa"/>
          </w:tcPr>
          <w:p w14:paraId="60D86487"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Kontroll av brannutstyr/røykvarslere</w:t>
            </w:r>
          </w:p>
        </w:tc>
        <w:tc>
          <w:tcPr>
            <w:tcW w:w="4111" w:type="dxa"/>
          </w:tcPr>
          <w:p w14:paraId="689567D5" w14:textId="0FBDC989" w:rsidR="00AA1624" w:rsidRPr="00A82A2F" w:rsidRDefault="00FE3B41" w:rsidP="00F37577">
            <w:pPr>
              <w:spacing w:beforeLines="1" w:before="2" w:afterLines="1" w:after="2"/>
              <w:rPr>
                <w:rFonts w:asciiTheme="majorHAnsi" w:hAnsiTheme="majorHAnsi" w:cstheme="majorHAnsi"/>
                <w:sz w:val="22"/>
                <w:szCs w:val="20"/>
              </w:rPr>
            </w:pPr>
            <w:r w:rsidRPr="00A82A2F">
              <w:rPr>
                <w:rFonts w:asciiTheme="majorHAnsi" w:hAnsiTheme="majorHAnsi" w:cstheme="majorHAnsi"/>
                <w:szCs w:val="20"/>
              </w:rPr>
              <w:t xml:space="preserve">Årlig </w:t>
            </w:r>
          </w:p>
        </w:tc>
        <w:tc>
          <w:tcPr>
            <w:tcW w:w="2463" w:type="dxa"/>
          </w:tcPr>
          <w:p w14:paraId="46BD3995" w14:textId="11D65DBA"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 xml:space="preserve">Den enkelte </w:t>
            </w:r>
            <w:r w:rsidR="00FE3B41" w:rsidRPr="00A82A2F">
              <w:rPr>
                <w:rFonts w:asciiTheme="majorHAnsi" w:hAnsiTheme="majorHAnsi" w:cstheme="majorHAnsi"/>
                <w:szCs w:val="20"/>
              </w:rPr>
              <w:t>beboer</w:t>
            </w:r>
          </w:p>
        </w:tc>
      </w:tr>
      <w:tr w:rsidR="00AA1624" w:rsidRPr="0026799F" w14:paraId="21EC441A" w14:textId="77777777" w:rsidTr="00F37577">
        <w:tc>
          <w:tcPr>
            <w:tcW w:w="2694" w:type="dxa"/>
          </w:tcPr>
          <w:p w14:paraId="7722752C"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Oppdatering av lover og forskrifter</w:t>
            </w:r>
          </w:p>
        </w:tc>
        <w:tc>
          <w:tcPr>
            <w:tcW w:w="4111" w:type="dxa"/>
          </w:tcPr>
          <w:p w14:paraId="7FF61609" w14:textId="77777777" w:rsidR="00AA1624" w:rsidRPr="00A82A2F" w:rsidRDefault="00AA1624" w:rsidP="00F37577">
            <w:pPr>
              <w:spacing w:beforeLines="1" w:before="2" w:afterLines="1" w:after="2"/>
              <w:rPr>
                <w:rFonts w:asciiTheme="majorHAnsi" w:hAnsiTheme="majorHAnsi" w:cstheme="majorHAnsi"/>
                <w:sz w:val="22"/>
                <w:szCs w:val="20"/>
              </w:rPr>
            </w:pPr>
            <w:r w:rsidRPr="00A82A2F">
              <w:rPr>
                <w:rFonts w:asciiTheme="majorHAnsi" w:hAnsiTheme="majorHAnsi" w:cstheme="majorHAnsi"/>
                <w:szCs w:val="20"/>
              </w:rPr>
              <w:t>Årlig</w:t>
            </w:r>
          </w:p>
        </w:tc>
        <w:tc>
          <w:tcPr>
            <w:tcW w:w="2463" w:type="dxa"/>
          </w:tcPr>
          <w:p w14:paraId="1EB85D9E" w14:textId="3D7E3A43" w:rsidR="00AA1624" w:rsidRPr="00A82A2F" w:rsidRDefault="00FE3B41"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Styret v/HMS ansvarlig</w:t>
            </w:r>
          </w:p>
        </w:tc>
      </w:tr>
      <w:tr w:rsidR="00AA1624" w:rsidRPr="0026799F" w14:paraId="12E4F198" w14:textId="77777777" w:rsidTr="00F37577">
        <w:tc>
          <w:tcPr>
            <w:tcW w:w="2694" w:type="dxa"/>
          </w:tcPr>
          <w:p w14:paraId="7FFD5AC7"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Hovedettersyn av lekeplassen</w:t>
            </w:r>
          </w:p>
        </w:tc>
        <w:tc>
          <w:tcPr>
            <w:tcW w:w="4111" w:type="dxa"/>
          </w:tcPr>
          <w:p w14:paraId="3590937B" w14:textId="77777777" w:rsidR="00AA1624" w:rsidRPr="00A82A2F" w:rsidRDefault="00AA1624" w:rsidP="00F37577">
            <w:pPr>
              <w:spacing w:beforeLines="1" w:before="2" w:afterLines="1" w:after="2"/>
              <w:rPr>
                <w:rFonts w:asciiTheme="majorHAnsi" w:hAnsiTheme="majorHAnsi" w:cstheme="majorHAnsi"/>
                <w:sz w:val="22"/>
                <w:szCs w:val="20"/>
              </w:rPr>
            </w:pPr>
            <w:r w:rsidRPr="00A82A2F">
              <w:rPr>
                <w:rFonts w:asciiTheme="majorHAnsi" w:hAnsiTheme="majorHAnsi" w:cstheme="majorHAnsi"/>
                <w:szCs w:val="20"/>
              </w:rPr>
              <w:t>Hvert 2. år</w:t>
            </w:r>
          </w:p>
        </w:tc>
        <w:tc>
          <w:tcPr>
            <w:tcW w:w="2463" w:type="dxa"/>
          </w:tcPr>
          <w:p w14:paraId="0676B406" w14:textId="77777777" w:rsidR="00AA1624" w:rsidRPr="00A82A2F" w:rsidRDefault="00AA1624" w:rsidP="00F37577">
            <w:pPr>
              <w:spacing w:beforeLines="1" w:before="2" w:afterLines="1" w:after="2"/>
              <w:rPr>
                <w:rFonts w:asciiTheme="majorHAnsi" w:hAnsiTheme="majorHAnsi" w:cstheme="majorHAnsi"/>
                <w:szCs w:val="20"/>
              </w:rPr>
            </w:pPr>
            <w:r w:rsidRPr="00A82A2F">
              <w:rPr>
                <w:rFonts w:asciiTheme="majorHAnsi" w:hAnsiTheme="majorHAnsi" w:cstheme="majorHAnsi"/>
                <w:szCs w:val="20"/>
              </w:rPr>
              <w:t>Styret v/HMS ansvarlig</w:t>
            </w:r>
          </w:p>
        </w:tc>
      </w:tr>
      <w:tr w:rsidR="0067611C" w:rsidRPr="0026799F" w14:paraId="5421DF84" w14:textId="77777777" w:rsidTr="00F37577">
        <w:tc>
          <w:tcPr>
            <w:tcW w:w="2694" w:type="dxa"/>
          </w:tcPr>
          <w:p w14:paraId="53150B03" w14:textId="2E5AED67" w:rsidR="0067611C" w:rsidRPr="00A82A2F" w:rsidRDefault="0067611C" w:rsidP="00F37577">
            <w:pPr>
              <w:spacing w:beforeLines="1" w:before="2" w:afterLines="1" w:after="2"/>
              <w:rPr>
                <w:rFonts w:asciiTheme="majorHAnsi" w:hAnsiTheme="majorHAnsi" w:cstheme="majorHAnsi"/>
                <w:szCs w:val="20"/>
              </w:rPr>
            </w:pPr>
            <w:r>
              <w:rPr>
                <w:rFonts w:asciiTheme="majorHAnsi" w:hAnsiTheme="majorHAnsi" w:cstheme="majorHAnsi"/>
                <w:szCs w:val="20"/>
              </w:rPr>
              <w:t>Vedlikehold av heis</w:t>
            </w:r>
          </w:p>
        </w:tc>
        <w:tc>
          <w:tcPr>
            <w:tcW w:w="4111" w:type="dxa"/>
          </w:tcPr>
          <w:p w14:paraId="69545E95" w14:textId="4E172043" w:rsidR="0067611C" w:rsidRPr="00A82A2F" w:rsidRDefault="0067611C" w:rsidP="00F37577">
            <w:pPr>
              <w:spacing w:beforeLines="1" w:before="2" w:afterLines="1" w:after="2"/>
              <w:rPr>
                <w:rFonts w:asciiTheme="majorHAnsi" w:hAnsiTheme="majorHAnsi" w:cstheme="majorHAnsi"/>
                <w:szCs w:val="20"/>
              </w:rPr>
            </w:pPr>
            <w:r>
              <w:rPr>
                <w:rFonts w:asciiTheme="majorHAnsi" w:hAnsiTheme="majorHAnsi" w:cstheme="majorHAnsi"/>
                <w:szCs w:val="20"/>
              </w:rPr>
              <w:t>4 ganger pr år</w:t>
            </w:r>
          </w:p>
        </w:tc>
        <w:tc>
          <w:tcPr>
            <w:tcW w:w="2463" w:type="dxa"/>
          </w:tcPr>
          <w:p w14:paraId="64BD7AEE" w14:textId="64380D53" w:rsidR="0067611C" w:rsidRPr="00A82A2F" w:rsidRDefault="0067611C" w:rsidP="00F37577">
            <w:pPr>
              <w:spacing w:beforeLines="1" w:before="2" w:afterLines="1" w:after="2"/>
              <w:rPr>
                <w:rFonts w:asciiTheme="majorHAnsi" w:hAnsiTheme="majorHAnsi" w:cstheme="majorHAnsi"/>
                <w:szCs w:val="20"/>
              </w:rPr>
            </w:pPr>
            <w:r>
              <w:rPr>
                <w:rFonts w:asciiTheme="majorHAnsi" w:hAnsiTheme="majorHAnsi" w:cstheme="majorHAnsi"/>
                <w:szCs w:val="20"/>
              </w:rPr>
              <w:t>Styret</w:t>
            </w:r>
          </w:p>
        </w:tc>
      </w:tr>
    </w:tbl>
    <w:p w14:paraId="0901D717" w14:textId="77777777" w:rsidR="00AA1624" w:rsidRPr="00AA1624" w:rsidRDefault="00AA1624" w:rsidP="00AA1624"/>
    <w:p w14:paraId="52E12448" w14:textId="77777777" w:rsidR="00672525" w:rsidRDefault="00672525" w:rsidP="00672525"/>
    <w:p w14:paraId="777A2785" w14:textId="77777777" w:rsidR="004D6469" w:rsidRDefault="004D6469">
      <w:pPr>
        <w:spacing w:after="160" w:line="259" w:lineRule="auto"/>
        <w:rPr>
          <w:rFonts w:asciiTheme="majorHAnsi" w:eastAsiaTheme="majorEastAsia" w:hAnsiTheme="majorHAnsi" w:cstheme="majorBidi"/>
          <w:b/>
          <w:sz w:val="28"/>
          <w:szCs w:val="32"/>
        </w:rPr>
      </w:pPr>
      <w:r>
        <w:br w:type="page"/>
      </w:r>
    </w:p>
    <w:p w14:paraId="2FFFC1C5" w14:textId="4DB36D6F" w:rsidR="00672525" w:rsidRDefault="00672525" w:rsidP="00F37577">
      <w:pPr>
        <w:pStyle w:val="Heading1"/>
      </w:pPr>
      <w:r>
        <w:t>VEDLIKEHOLD OG KONTROLL AV UTEAREALER OG BYGNINGER</w:t>
      </w:r>
    </w:p>
    <w:p w14:paraId="01B98267" w14:textId="77777777" w:rsidR="00672525" w:rsidRDefault="00672525" w:rsidP="00672525"/>
    <w:p w14:paraId="44CC691B" w14:textId="701BD36F" w:rsidR="00672525" w:rsidRDefault="00672525" w:rsidP="00F37577">
      <w:pPr>
        <w:pStyle w:val="Heading2"/>
      </w:pPr>
      <w:r>
        <w:t xml:space="preserve">DUGNAD </w:t>
      </w:r>
    </w:p>
    <w:p w14:paraId="70E919C8" w14:textId="0C0EF240" w:rsidR="00672525" w:rsidRDefault="00672525" w:rsidP="00672525">
      <w:r>
        <w:t>Det skal avholdes dugnad en gang i året</w:t>
      </w:r>
      <w:r w:rsidR="00F37577">
        <w:t xml:space="preserve">. </w:t>
      </w:r>
      <w:r>
        <w:t>De</w:t>
      </w:r>
      <w:r w:rsidR="00F37577">
        <w:t>n</w:t>
      </w:r>
      <w:r>
        <w:t xml:space="preserve"> faste dugnadene skal avholdes i forkant av 17.</w:t>
      </w:r>
      <w:r w:rsidR="00F37577">
        <w:t xml:space="preserve"> mai.</w:t>
      </w:r>
    </w:p>
    <w:p w14:paraId="398F10DB" w14:textId="63BFF9D8" w:rsidR="00672525" w:rsidRDefault="00672525" w:rsidP="00F37577">
      <w:pPr>
        <w:pStyle w:val="Heading2"/>
      </w:pPr>
      <w:r>
        <w:t xml:space="preserve">LEKEPLASSEN OG LEKEPLASSUTSTYR </w:t>
      </w:r>
    </w:p>
    <w:p w14:paraId="40867D7F" w14:textId="77777777" w:rsidR="00672525" w:rsidRDefault="00672525" w:rsidP="00672525">
      <w:r>
        <w:t>Sameiets lekeplasser skal tilfredsstille kravene i forskrift om lekeplasser og lekeplassutstyr.</w:t>
      </w:r>
    </w:p>
    <w:p w14:paraId="675352E5" w14:textId="73D0BA94" w:rsidR="00672525" w:rsidRDefault="00672525" w:rsidP="00672525">
      <w:r>
        <w:t>Lekeplasser og lekeplassutstyr kontrolleres av</w:t>
      </w:r>
      <w:r w:rsidR="00F37577">
        <w:t xml:space="preserve"> styret i henhold til inspeksjonsliste.</w:t>
      </w:r>
      <w:r>
        <w:t xml:space="preserve"> </w:t>
      </w:r>
    </w:p>
    <w:p w14:paraId="02A01A47" w14:textId="6D68A51E" w:rsidR="00672525" w:rsidRDefault="00672525" w:rsidP="00F37577">
      <w:pPr>
        <w:pStyle w:val="Heading2"/>
      </w:pPr>
      <w:r>
        <w:t xml:space="preserve">VEDLIKEHOLD </w:t>
      </w:r>
    </w:p>
    <w:p w14:paraId="531CBC4E" w14:textId="77777777" w:rsidR="00672525" w:rsidRDefault="00672525" w:rsidP="00672525">
      <w:r>
        <w:t>Styret har ansvar for å utarbeide og oppdatere en vedlikeholdsplan som innebærer arbeid på de deler av bygninger og fellesarealer som er spesifisert i vedtektene. Beboer har også et eget vedlikeholdsansvar, for både indre og ytre arealer. For mer informasjon: se sameiets vedtekter.</w:t>
      </w:r>
    </w:p>
    <w:p w14:paraId="1070E41E" w14:textId="77777777" w:rsidR="00672525" w:rsidRDefault="00672525" w:rsidP="00672525">
      <w:r>
        <w:t xml:space="preserve"> </w:t>
      </w:r>
    </w:p>
    <w:p w14:paraId="55EC0CF8" w14:textId="20628C9C" w:rsidR="00672525" w:rsidRDefault="00F37577" w:rsidP="00F37577">
      <w:pPr>
        <w:pStyle w:val="Heading3"/>
      </w:pPr>
      <w:r>
        <w:t>V</w:t>
      </w:r>
      <w:r w:rsidR="00672525">
        <w:t xml:space="preserve">ÅTROM OG VENTILASJON </w:t>
      </w:r>
    </w:p>
    <w:p w14:paraId="5BBA572A" w14:textId="77777777" w:rsidR="00672525" w:rsidRDefault="00672525" w:rsidP="00672525">
      <w:r>
        <w:t xml:space="preserve">Den enkelte sameier har ansvaret for rengjøring og kontroll av våtrom, avløp og ventilasjon i egen boenhet. Feil og mangler rettes opp umiddelbart, på̊ sameiers regning, dersom ikke annet er avtalt. Feil og mangler som har betydning for øvrige beboere, må̊ varsles styret snarest. </w:t>
      </w:r>
    </w:p>
    <w:p w14:paraId="16AED4A1" w14:textId="77777777" w:rsidR="00672525" w:rsidRDefault="00672525" w:rsidP="00672525"/>
    <w:p w14:paraId="4C1FED51" w14:textId="6FA47F5B" w:rsidR="00672525" w:rsidRDefault="00672525" w:rsidP="00F37577">
      <w:pPr>
        <w:pStyle w:val="Heading3"/>
      </w:pPr>
      <w:r>
        <w:t xml:space="preserve">ELEKTRISK ANLEGG OG UTSTYR </w:t>
      </w:r>
    </w:p>
    <w:p w14:paraId="7FE02B8A" w14:textId="77777777" w:rsidR="00672525" w:rsidRDefault="00672525" w:rsidP="00672525">
      <w:r>
        <w:t xml:space="preserve">Den enkelte sameier har ansvar for kontroll av det elektriske anlegget i egen boenhet. Ved feil og mangler er det sameieren selv som må̊ bekoste autorisert elektroinstallatør. </w:t>
      </w:r>
    </w:p>
    <w:p w14:paraId="55F35BA5" w14:textId="77777777" w:rsidR="00672525" w:rsidRDefault="00672525" w:rsidP="00672525"/>
    <w:p w14:paraId="740FB55C" w14:textId="69B6999D" w:rsidR="00672525" w:rsidRDefault="00672525" w:rsidP="00F37577">
      <w:pPr>
        <w:pStyle w:val="Heading2"/>
      </w:pPr>
      <w:r>
        <w:t xml:space="preserve">SKADEDYRSBEKJEMPELSE </w:t>
      </w:r>
    </w:p>
    <w:p w14:paraId="0E731B8A" w14:textId="7CEE925D" w:rsidR="00672525" w:rsidRDefault="00672525" w:rsidP="00672525">
      <w:r>
        <w:t>Sameier er ansvarlig for å å overvåke eg</w:t>
      </w:r>
      <w:r w:rsidR="00F37577">
        <w:t>en</w:t>
      </w:r>
      <w:r>
        <w:t xml:space="preserve"> bolig med hensyn til insekter, maur, rotter etc. Naboer skal varsles ved skadedyrbekjempelse, og faresignaler og forhåndsregler skal tas til etterretning. </w:t>
      </w:r>
    </w:p>
    <w:p w14:paraId="70F42345" w14:textId="77777777" w:rsidR="00672525" w:rsidRDefault="00672525" w:rsidP="00672525"/>
    <w:p w14:paraId="60F9F95D" w14:textId="77777777" w:rsidR="00672525" w:rsidRDefault="00672525" w:rsidP="00672525">
      <w:r>
        <w:t>Kun autoriserte skadedyrsbekjempere har lov til å å benytte skadedyrsbekjempende midler av meget giftig art. Sameiere som gjennomfører større aksjoner mot skadedyr, skal melde dette til styret.</w:t>
      </w:r>
    </w:p>
    <w:p w14:paraId="70E042D1" w14:textId="77777777" w:rsidR="00672525" w:rsidRDefault="00672525" w:rsidP="00672525"/>
    <w:p w14:paraId="66704A8D" w14:textId="27AA59E9" w:rsidR="00672525" w:rsidRDefault="00672525" w:rsidP="00672525">
      <w:r>
        <w:t xml:space="preserve">Dersom du har problemer med skadedyr, har sameiet via forsikringen en avtale om bekjempelse av skadedyr og treskadeinsekter. Melding om skadedyr meldes direkte til Anticimex på telefon 815 48 250. mer informasjon finnes </w:t>
      </w:r>
      <w:r w:rsidRPr="00F37577">
        <w:rPr>
          <w:color w:val="FF0000"/>
        </w:rPr>
        <w:t>på Lauervik brygges hjemmeside</w:t>
      </w:r>
      <w:r>
        <w:t>.</w:t>
      </w:r>
    </w:p>
    <w:p w14:paraId="01225993" w14:textId="77777777" w:rsidR="00672525" w:rsidRDefault="00672525" w:rsidP="00672525">
      <w:r>
        <w:t> </w:t>
      </w:r>
    </w:p>
    <w:p w14:paraId="46C5730F" w14:textId="77777777" w:rsidR="004D6469" w:rsidRDefault="004D6469">
      <w:pPr>
        <w:spacing w:after="160" w:line="259" w:lineRule="auto"/>
        <w:rPr>
          <w:rFonts w:asciiTheme="majorHAnsi" w:eastAsiaTheme="majorEastAsia" w:hAnsiTheme="majorHAnsi" w:cstheme="majorBidi"/>
          <w:b/>
          <w:sz w:val="28"/>
          <w:szCs w:val="32"/>
        </w:rPr>
      </w:pPr>
      <w:r>
        <w:br w:type="page"/>
      </w:r>
    </w:p>
    <w:p w14:paraId="446E43EA" w14:textId="2951EB87" w:rsidR="00672525" w:rsidRDefault="00672525" w:rsidP="00F37577">
      <w:pPr>
        <w:pStyle w:val="Heading1"/>
      </w:pPr>
      <w:r>
        <w:t xml:space="preserve">BRANN OG ULYKKER </w:t>
      </w:r>
    </w:p>
    <w:p w14:paraId="55302F60" w14:textId="22A9004B" w:rsidR="00672525" w:rsidRDefault="00A93F49" w:rsidP="00A93F49">
      <w:pPr>
        <w:pStyle w:val="Heading2"/>
      </w:pPr>
      <w:r>
        <w:t xml:space="preserve">Mål for </w:t>
      </w:r>
      <w:r w:rsidR="00672525">
        <w:t xml:space="preserve">brannvern </w:t>
      </w:r>
    </w:p>
    <w:p w14:paraId="3496636C" w14:textId="77777777" w:rsidR="00672525" w:rsidRDefault="00672525" w:rsidP="00672525">
      <w:r>
        <w:t xml:space="preserve">Sameiet skal ikke ha uønskede hendelser som medfører personskade eller skade på̊ bygning eller inventar. </w:t>
      </w:r>
    </w:p>
    <w:p w14:paraId="0870EF25" w14:textId="77777777" w:rsidR="00672525" w:rsidRDefault="00672525" w:rsidP="00672525"/>
    <w:p w14:paraId="6F9307CD" w14:textId="3F97BD4F" w:rsidR="00672525" w:rsidRDefault="00672525" w:rsidP="00A93F49">
      <w:pPr>
        <w:pStyle w:val="Heading2"/>
      </w:pPr>
      <w:r>
        <w:t xml:space="preserve">Målsetninger for brannsikkerhetsarbeidet </w:t>
      </w:r>
    </w:p>
    <w:p w14:paraId="769F2780" w14:textId="77777777" w:rsidR="00672525" w:rsidRDefault="00672525" w:rsidP="00672525">
      <w:r>
        <w:t>Alle beboere skal være kjent med sameiets brannsikkerhetsarbeid. De skal ha satt seg inn i gjeldende instrukser og ha kjennskap til bruk av boligens slukkeutstyr. Alle beboere skal også̊ være aktive i revisjon av brannsikkerhetsarbeidet med å melde inn forslag til ønskede prosedyrer.</w:t>
      </w:r>
    </w:p>
    <w:p w14:paraId="52BB4638" w14:textId="77777777" w:rsidR="00672525" w:rsidRDefault="00672525" w:rsidP="00672525"/>
    <w:p w14:paraId="7581C1C2" w14:textId="77777777" w:rsidR="00672525" w:rsidRDefault="00672525" w:rsidP="00672525">
      <w:r>
        <w:t xml:space="preserve">Sameiet skal være vedlikeholdt av en slik karakter at sannsynligheten for uønskede hendelser holdes lav. Sameiet skal framstå̊ som ryddig og alle rømningsveier skal være frie. </w:t>
      </w:r>
    </w:p>
    <w:p w14:paraId="0DF33381" w14:textId="77777777" w:rsidR="00672525" w:rsidRDefault="00672525" w:rsidP="00672525"/>
    <w:p w14:paraId="460B9170" w14:textId="45A58769" w:rsidR="00672525" w:rsidRDefault="00672525" w:rsidP="00A93F49">
      <w:pPr>
        <w:pStyle w:val="Heading2"/>
      </w:pPr>
      <w:r>
        <w:t xml:space="preserve">BEREDSKAP </w:t>
      </w:r>
    </w:p>
    <w:p w14:paraId="44D74AA8" w14:textId="77777777" w:rsidR="00672525" w:rsidRPr="00A93F49" w:rsidRDefault="00672525" w:rsidP="00672525">
      <w:pPr>
        <w:rPr>
          <w:color w:val="FF0000"/>
        </w:rPr>
      </w:pPr>
      <w:r>
        <w:t xml:space="preserve">Beredskapsplan for beboere revideres ved behov og deles ut årlig til alle boenheter. Nye beboere mottar beredskapsplan sammen med HMS-plan ved innflytting. </w:t>
      </w:r>
      <w:r w:rsidRPr="00A93F49">
        <w:rPr>
          <w:color w:val="FF0000"/>
        </w:rPr>
        <w:t xml:space="preserve">Beredskapsplanen skal også̊ være lett tilgjengelig på̊ internett.  </w:t>
      </w:r>
    </w:p>
    <w:p w14:paraId="1257E820" w14:textId="77777777" w:rsidR="00672525" w:rsidRDefault="00672525" w:rsidP="00672525"/>
    <w:p w14:paraId="5170C5FA" w14:textId="661B69D8" w:rsidR="00672525" w:rsidRDefault="00672525" w:rsidP="00672525">
      <w:r>
        <w:t xml:space="preserve">Beboere må selv varsle styret, og styret vil deretter </w:t>
      </w:r>
      <w:r w:rsidR="00A93F49">
        <w:t xml:space="preserve">etter beste evne </w:t>
      </w:r>
      <w:r>
        <w:t xml:space="preserve">holde oversikt over leiligheter der det trengs ekstra tilsyn eller hjelp ved brann og ulykker. </w:t>
      </w:r>
      <w:r w:rsidR="00A93F49">
        <w:t>Naboer d</w:t>
      </w:r>
      <w:r>
        <w:t xml:space="preserve">er dette er tilfelle, informeres om dette, slik at beboerne kan hjelpe til i en krisesituasjon. </w:t>
      </w:r>
    </w:p>
    <w:p w14:paraId="6E67E40E" w14:textId="77777777" w:rsidR="00672525" w:rsidRDefault="00672525" w:rsidP="00672525"/>
    <w:p w14:paraId="7A5B7221" w14:textId="0772C444" w:rsidR="00672525" w:rsidRDefault="00672525" w:rsidP="00A93F49">
      <w:pPr>
        <w:pStyle w:val="Heading3"/>
      </w:pPr>
      <w:r>
        <w:t xml:space="preserve">Styrets arbeid etter brann og større ulykker </w:t>
      </w:r>
    </w:p>
    <w:p w14:paraId="21364843" w14:textId="77777777" w:rsidR="00672525" w:rsidRDefault="00672525" w:rsidP="00672525">
      <w:r>
        <w:t xml:space="preserve">Styreleder melder fra om brann og ulykker til forsikringsselskapet, første virkedag etter ulykken inntreffer. </w:t>
      </w:r>
    </w:p>
    <w:p w14:paraId="3A7EF7F3" w14:textId="77777777" w:rsidR="00672525" w:rsidRDefault="00672525" w:rsidP="00672525"/>
    <w:p w14:paraId="33FAF54D" w14:textId="77777777" w:rsidR="00672525" w:rsidRDefault="00672525" w:rsidP="00672525">
      <w:r>
        <w:t xml:space="preserve">Styret/styremedlem som er tilgjengelig og mottar beskjed om brann eller ulykke, avtaler med eksternt firma om snarlig opprydning på̊/rundt området, samt påfylling av brannslukningsapparater som har vært i bruk. </w:t>
      </w:r>
    </w:p>
    <w:p w14:paraId="3DA16483" w14:textId="77777777" w:rsidR="00672525" w:rsidRDefault="00672525" w:rsidP="00672525"/>
    <w:p w14:paraId="6F109C9F" w14:textId="57F8D713" w:rsidR="00672525" w:rsidRDefault="00672525" w:rsidP="00672525">
      <w:r>
        <w:t>Styret informeres om ulykken og følgene ved første styremøte etter at ulykken inntraff. Ved ulykker med katastrofal utgang skal styreleder innkalle</w:t>
      </w:r>
      <w:r w:rsidR="00A93F49">
        <w:t xml:space="preserve"> til ekstraordinært styremøte. </w:t>
      </w:r>
    </w:p>
    <w:p w14:paraId="6B5572ED" w14:textId="3DDEDFBC" w:rsidR="00672525" w:rsidRDefault="00672525" w:rsidP="00A93F49">
      <w:pPr>
        <w:pStyle w:val="Heading2"/>
      </w:pPr>
      <w:r>
        <w:t xml:space="preserve">VERNEUTSTYR </w:t>
      </w:r>
    </w:p>
    <w:p w14:paraId="4826CEFB" w14:textId="5997C1A7" w:rsidR="00672525" w:rsidRDefault="00672525" w:rsidP="00A93F49">
      <w:pPr>
        <w:pStyle w:val="Heading3"/>
      </w:pPr>
      <w:r>
        <w:t xml:space="preserve">BRANNVERNUTSTYR </w:t>
      </w:r>
    </w:p>
    <w:p w14:paraId="13DF47C8" w14:textId="679A27D8" w:rsidR="00672525" w:rsidRDefault="00672525" w:rsidP="00672525">
      <w:r>
        <w:t xml:space="preserve">Rømningsveier skal til enhver tid ha fri passasje. </w:t>
      </w:r>
      <w:r w:rsidR="00A93F49">
        <w:t>Leilighetene er utstyrt med helautomatisk sprinkler og røkvarsling som er koblet direkte mot brannvesenet. I tillegg er leilighetene utstyrt med brannslukningsapparat. Det er installert komfyrvakt på ved alle koketopper/komfyrer</w:t>
      </w:r>
    </w:p>
    <w:p w14:paraId="156796A4" w14:textId="77777777" w:rsidR="00672525" w:rsidRDefault="00672525" w:rsidP="00672525"/>
    <w:p w14:paraId="420ACA00" w14:textId="7EA6D0DB" w:rsidR="00672525" w:rsidRDefault="00672525" w:rsidP="00672525">
      <w:r>
        <w:t xml:space="preserve">Brannslukningsapparatet bør plasseres i nærheten av soverom. </w:t>
      </w:r>
    </w:p>
    <w:p w14:paraId="5D5DE7A6" w14:textId="0E0845CF" w:rsidR="00672525" w:rsidRDefault="00672525" w:rsidP="00A93F49">
      <w:pPr>
        <w:pStyle w:val="Heading3"/>
      </w:pPr>
      <w:r>
        <w:t xml:space="preserve">FØRSTEHJELPSUTSTYR </w:t>
      </w:r>
    </w:p>
    <w:p w14:paraId="768CB241" w14:textId="1F7BE560" w:rsidR="00672525" w:rsidRDefault="00672525" w:rsidP="00672525">
      <w:r>
        <w:t>Eksterne leverandører er selv ansvarlig for at de har førstehjelpsutstyr tilgjengelig</w:t>
      </w:r>
      <w:r w:rsidR="00A93F49">
        <w:t xml:space="preserve"> når de arbeider på sameiets eiendom</w:t>
      </w:r>
      <w:r>
        <w:t xml:space="preserve">. </w:t>
      </w:r>
    </w:p>
    <w:p w14:paraId="11EBEADE" w14:textId="5A237BE0" w:rsidR="00672525" w:rsidRPr="00A93F49" w:rsidRDefault="00672525" w:rsidP="00A93F49">
      <w:pPr>
        <w:pStyle w:val="Heading3"/>
        <w:rPr>
          <w:b w:val="0"/>
        </w:rPr>
      </w:pPr>
      <w:r w:rsidRPr="00A93F49">
        <w:rPr>
          <w:rStyle w:val="Heading3Char"/>
          <w:b/>
        </w:rPr>
        <w:t>BRANNINSTRUKS</w:t>
      </w:r>
      <w:r w:rsidRPr="00A93F49">
        <w:rPr>
          <w:b w:val="0"/>
        </w:rPr>
        <w:t xml:space="preserve"> </w:t>
      </w:r>
    </w:p>
    <w:p w14:paraId="229E10AE" w14:textId="77777777" w:rsidR="00672525" w:rsidRDefault="00672525" w:rsidP="00672525">
      <w:r>
        <w:t xml:space="preserve">Alle nye beboere får branninstruksen når de flytter inn i sameiet. Branninstruksen skal også ligge tilgjengelig på̊ sameiets nettside.  </w:t>
      </w:r>
    </w:p>
    <w:p w14:paraId="0C321118" w14:textId="4C417F47" w:rsidR="00672525" w:rsidRDefault="00672525" w:rsidP="00A93F49">
      <w:pPr>
        <w:pStyle w:val="Heading1"/>
      </w:pPr>
      <w:r>
        <w:t xml:space="preserve">HANDLINGSPLAN </w:t>
      </w:r>
    </w:p>
    <w:p w14:paraId="120D9CE5" w14:textId="18BEE95F" w:rsidR="00672525" w:rsidRDefault="00672525" w:rsidP="00672525">
      <w:r>
        <w:t xml:space="preserve">Hvert år utarbeides en handlingsplan for HMS. Dette gjøres av styret og HMS ansvarlig. Handlingsplanen tar utgangspunkt i HMS-planen og vedlikeholdsplan og gjeldende risikovurdering. </w:t>
      </w:r>
      <w:r w:rsidR="00A93F49">
        <w:t>Sameiets handlingsplan for HMS er gjengitt i vedlegg</w:t>
      </w:r>
      <w:r w:rsidR="00F16FC1">
        <w:t xml:space="preserve"> C.</w:t>
      </w:r>
    </w:p>
    <w:p w14:paraId="654B4BB6" w14:textId="37347FA5" w:rsidR="00A93F49" w:rsidRDefault="00A93F49" w:rsidP="00672525"/>
    <w:p w14:paraId="74119E93" w14:textId="77777777" w:rsidR="00A93F49" w:rsidRDefault="00A93F49" w:rsidP="00672525"/>
    <w:p w14:paraId="2F48AF78" w14:textId="77777777" w:rsidR="00672525" w:rsidRDefault="00672525" w:rsidP="00672525"/>
    <w:p w14:paraId="21387393" w14:textId="77777777" w:rsidR="00672525" w:rsidRDefault="00672525" w:rsidP="00672525">
      <w:r>
        <w:t>Vedlegg</w:t>
      </w:r>
    </w:p>
    <w:p w14:paraId="0DB69643" w14:textId="77777777" w:rsidR="00672525" w:rsidRDefault="00672525" w:rsidP="00672525">
      <w:r>
        <w:t>A – Beredskapsplan</w:t>
      </w:r>
    </w:p>
    <w:p w14:paraId="30AF433C" w14:textId="77777777" w:rsidR="00672525" w:rsidRDefault="00672525" w:rsidP="00672525">
      <w:r>
        <w:t>B - Branninstruks</w:t>
      </w:r>
    </w:p>
    <w:p w14:paraId="4CC7DEEC" w14:textId="1C0786DC" w:rsidR="00F16FC1" w:rsidRDefault="00672525" w:rsidP="00672525">
      <w:r>
        <w:t xml:space="preserve">C </w:t>
      </w:r>
      <w:r w:rsidR="00F16FC1">
        <w:t>- HMS handlingsplan</w:t>
      </w:r>
    </w:p>
    <w:p w14:paraId="4EB325CB" w14:textId="193661E5" w:rsidR="00672525" w:rsidRDefault="00F16FC1" w:rsidP="00672525">
      <w:r>
        <w:t xml:space="preserve">D - </w:t>
      </w:r>
      <w:r w:rsidR="00672525">
        <w:t>Sjekkliste for beboere – Elektrisitet</w:t>
      </w:r>
    </w:p>
    <w:p w14:paraId="49BDC426" w14:textId="4731D979" w:rsidR="00672525" w:rsidRDefault="00F16FC1" w:rsidP="00672525">
      <w:r>
        <w:t>E</w:t>
      </w:r>
      <w:r w:rsidR="00672525">
        <w:t xml:space="preserve"> – Sjekkliste for beboere – Brannvern</w:t>
      </w:r>
    </w:p>
    <w:p w14:paraId="101AB2C2" w14:textId="3BE593CD" w:rsidR="00672525" w:rsidRDefault="00F16FC1" w:rsidP="00672525">
      <w:r>
        <w:t>F</w:t>
      </w:r>
      <w:r w:rsidR="00672525">
        <w:t xml:space="preserve"> – Sjekkliste for beboere – Våtrom/ventilasjon</w:t>
      </w:r>
    </w:p>
    <w:p w14:paraId="6B4884DB" w14:textId="2DAE92C4" w:rsidR="00672525" w:rsidRDefault="00F16FC1" w:rsidP="00672525">
      <w:r>
        <w:t>G</w:t>
      </w:r>
      <w:r w:rsidR="00672525">
        <w:t xml:space="preserve"> – Sjekkliste for beboere – Avfallshåndtering og skadedyrbekjempelse </w:t>
      </w:r>
    </w:p>
    <w:p w14:paraId="581DB13B" w14:textId="5E842BF0" w:rsidR="00672525" w:rsidRDefault="00F16FC1" w:rsidP="00672525">
      <w:r>
        <w:t>H</w:t>
      </w:r>
      <w:r w:rsidR="00672525">
        <w:t xml:space="preserve"> – Varsel om bekjempelse av skadedyr</w:t>
      </w:r>
    </w:p>
    <w:p w14:paraId="0624FF07" w14:textId="7ED9039D" w:rsidR="00672525" w:rsidRDefault="00F16FC1" w:rsidP="00672525">
      <w:r>
        <w:t>I</w:t>
      </w:r>
      <w:r w:rsidR="00672525">
        <w:t xml:space="preserve"> – Bomiljøregler</w:t>
      </w:r>
    </w:p>
    <w:p w14:paraId="545853CF" w14:textId="1DAA2B76" w:rsidR="00672525" w:rsidRDefault="00F16FC1" w:rsidP="00672525">
      <w:r>
        <w:t>J</w:t>
      </w:r>
      <w:r w:rsidR="00672525">
        <w:t>– Vedtekter</w:t>
      </w:r>
    </w:p>
    <w:p w14:paraId="5B9402BD" w14:textId="77777777" w:rsidR="00672525" w:rsidRDefault="00672525" w:rsidP="00672525"/>
    <w:p w14:paraId="583A04FE" w14:textId="77777777" w:rsidR="00672525" w:rsidRDefault="00672525" w:rsidP="00672525">
      <w:r>
        <w:t xml:space="preserve"> </w:t>
      </w:r>
    </w:p>
    <w:p w14:paraId="146CEBF7" w14:textId="77777777" w:rsidR="00196DD5" w:rsidRDefault="00196DD5" w:rsidP="00F16FC1">
      <w:pPr>
        <w:rPr>
          <w:sz w:val="28"/>
          <w:szCs w:val="28"/>
        </w:rPr>
      </w:pPr>
      <w:bookmarkStart w:id="6" w:name="_Toc428907568"/>
    </w:p>
    <w:p w14:paraId="2E9ECF0D" w14:textId="77777777" w:rsidR="00196DD5" w:rsidRDefault="00196DD5">
      <w:pPr>
        <w:spacing w:after="160" w:line="259" w:lineRule="auto"/>
        <w:rPr>
          <w:sz w:val="28"/>
          <w:szCs w:val="28"/>
        </w:rPr>
      </w:pPr>
      <w:r>
        <w:rPr>
          <w:sz w:val="28"/>
          <w:szCs w:val="28"/>
        </w:rPr>
        <w:br w:type="page"/>
      </w:r>
    </w:p>
    <w:p w14:paraId="4499EADC" w14:textId="52EB7971" w:rsidR="00F16FC1" w:rsidRPr="00F16FC1" w:rsidRDefault="00F16FC1" w:rsidP="00F16FC1">
      <w:pPr>
        <w:rPr>
          <w:rFonts w:ascii="Times" w:hAnsi="Times"/>
          <w:sz w:val="28"/>
          <w:szCs w:val="28"/>
        </w:rPr>
      </w:pPr>
      <w:r w:rsidRPr="00F16FC1">
        <w:rPr>
          <w:sz w:val="28"/>
          <w:szCs w:val="28"/>
        </w:rPr>
        <w:t>VEDLEGG A - BEREDSKAPSPLAN</w:t>
      </w:r>
      <w:bookmarkEnd w:id="6"/>
      <w:r w:rsidRPr="00F16FC1">
        <w:rPr>
          <w:sz w:val="28"/>
          <w:szCs w:val="28"/>
        </w:rPr>
        <w:t xml:space="preserve"> </w:t>
      </w:r>
    </w:p>
    <w:p w14:paraId="5FD3D389" w14:textId="77777777" w:rsidR="00F16FC1" w:rsidRDefault="00F16FC1" w:rsidP="00F16FC1">
      <w:pPr>
        <w:spacing w:beforeLines="1" w:before="2" w:afterLines="1" w:after="2"/>
        <w:rPr>
          <w:rFonts w:ascii="Calibri,Bold" w:hAnsi="Calibri,Bold"/>
          <w:color w:val="FF0000"/>
          <w:sz w:val="36"/>
          <w:szCs w:val="36"/>
        </w:rPr>
      </w:pPr>
    </w:p>
    <w:p w14:paraId="5C6711E6" w14:textId="4EB6E52E" w:rsidR="00F16FC1" w:rsidRPr="002E5F72" w:rsidRDefault="00F16FC1" w:rsidP="00F16FC1">
      <w:pPr>
        <w:spacing w:beforeLines="1" w:before="2" w:afterLines="1" w:after="2"/>
        <w:jc w:val="center"/>
        <w:rPr>
          <w:rFonts w:ascii="Calibri" w:hAnsi="Calibri"/>
          <w:szCs w:val="20"/>
        </w:rPr>
      </w:pPr>
      <w:r w:rsidRPr="002E5F72">
        <w:rPr>
          <w:rFonts w:ascii="Calibri" w:hAnsi="Calibri"/>
          <w:color w:val="FF0000"/>
          <w:sz w:val="36"/>
          <w:szCs w:val="36"/>
        </w:rPr>
        <w:t xml:space="preserve">BEREDSKAPSPLAN VED BRANN OG STØRRE ULYKKER I </w:t>
      </w:r>
      <w:r>
        <w:rPr>
          <w:rFonts w:ascii="Calibri" w:hAnsi="Calibri"/>
          <w:color w:val="FF0000"/>
          <w:sz w:val="36"/>
          <w:szCs w:val="36"/>
        </w:rPr>
        <w:t>LAUERVIK BRYGGE SAMEIE</w:t>
      </w:r>
    </w:p>
    <w:p w14:paraId="79268A4E" w14:textId="77777777" w:rsidR="00F16FC1" w:rsidRPr="002E5F72" w:rsidRDefault="00F16FC1" w:rsidP="00F16FC1">
      <w:pPr>
        <w:spacing w:beforeLines="1" w:before="2" w:afterLines="1" w:after="2"/>
        <w:rPr>
          <w:rFonts w:ascii="Calibri" w:hAnsi="Calibri"/>
        </w:rPr>
      </w:pPr>
    </w:p>
    <w:p w14:paraId="5694C5CD" w14:textId="00D028B8" w:rsidR="00F16FC1" w:rsidRPr="00F16FC1" w:rsidRDefault="00F16FC1" w:rsidP="00F16FC1">
      <w:pPr>
        <w:spacing w:beforeLines="1" w:before="2" w:afterLines="1" w:after="2"/>
        <w:rPr>
          <w:rFonts w:asciiTheme="majorHAnsi" w:hAnsiTheme="majorHAnsi" w:cstheme="majorHAnsi"/>
          <w:u w:val="single"/>
        </w:rPr>
      </w:pPr>
      <w:r w:rsidRPr="00F16FC1">
        <w:rPr>
          <w:rFonts w:ascii="Calibri" w:hAnsi="Calibri"/>
          <w:b/>
          <w:u w:val="single"/>
        </w:rPr>
        <w:t xml:space="preserve">1. </w:t>
      </w:r>
      <w:r w:rsidRPr="00F16FC1">
        <w:rPr>
          <w:rFonts w:asciiTheme="majorHAnsi" w:hAnsiTheme="majorHAnsi" w:cstheme="majorHAnsi"/>
          <w:b/>
          <w:u w:val="single"/>
        </w:rPr>
        <w:t>VARSLE RETTE INSTANS:</w:t>
      </w:r>
      <w:r w:rsidRPr="00F16FC1">
        <w:rPr>
          <w:rFonts w:asciiTheme="majorHAnsi" w:hAnsiTheme="majorHAnsi" w:cstheme="majorHAnsi"/>
        </w:rPr>
        <w:tab/>
      </w:r>
      <w:r w:rsidRPr="00F16FC1">
        <w:rPr>
          <w:rFonts w:asciiTheme="majorHAnsi" w:hAnsiTheme="majorHAnsi" w:cstheme="majorHAnsi"/>
        </w:rPr>
        <w:tab/>
      </w:r>
      <w:r w:rsidRPr="00F16FC1">
        <w:rPr>
          <w:rFonts w:asciiTheme="majorHAnsi" w:hAnsiTheme="majorHAnsi" w:cstheme="majorHAnsi"/>
          <w:color w:val="FF0000"/>
        </w:rPr>
        <w:t xml:space="preserve">BRANN </w:t>
      </w:r>
      <w:r w:rsidRPr="00F16FC1">
        <w:rPr>
          <w:rFonts w:asciiTheme="majorHAnsi" w:hAnsiTheme="majorHAnsi" w:cstheme="majorHAnsi"/>
          <w:color w:val="FF0000"/>
        </w:rPr>
        <w:tab/>
        <w:t xml:space="preserve">110 </w:t>
      </w:r>
    </w:p>
    <w:p w14:paraId="24751FDE" w14:textId="77777777" w:rsidR="00F16FC1" w:rsidRPr="00F16FC1" w:rsidRDefault="00F16FC1" w:rsidP="00F16FC1">
      <w:pPr>
        <w:spacing w:beforeLines="1" w:before="2" w:afterLines="1" w:after="2"/>
        <w:ind w:left="2880" w:firstLine="720"/>
        <w:rPr>
          <w:rFonts w:asciiTheme="majorHAnsi" w:hAnsiTheme="majorHAnsi" w:cstheme="majorHAnsi"/>
          <w:color w:val="00AFEF"/>
        </w:rPr>
      </w:pPr>
      <w:r w:rsidRPr="00F16FC1">
        <w:rPr>
          <w:rFonts w:asciiTheme="majorHAnsi" w:hAnsiTheme="majorHAnsi" w:cstheme="majorHAnsi"/>
          <w:color w:val="00AFEF"/>
        </w:rPr>
        <w:t xml:space="preserve">POLITI </w:t>
      </w:r>
      <w:r w:rsidRPr="00F16FC1">
        <w:rPr>
          <w:rFonts w:asciiTheme="majorHAnsi" w:hAnsiTheme="majorHAnsi" w:cstheme="majorHAnsi"/>
          <w:color w:val="00AFEF"/>
        </w:rPr>
        <w:tab/>
      </w:r>
      <w:r w:rsidRPr="00F16FC1">
        <w:rPr>
          <w:rFonts w:asciiTheme="majorHAnsi" w:hAnsiTheme="majorHAnsi" w:cstheme="majorHAnsi"/>
          <w:color w:val="00AFEF"/>
        </w:rPr>
        <w:tab/>
        <w:t xml:space="preserve">112 </w:t>
      </w:r>
    </w:p>
    <w:p w14:paraId="3C544BAF" w14:textId="77777777" w:rsidR="00F16FC1" w:rsidRPr="00F16FC1" w:rsidRDefault="00F16FC1" w:rsidP="00F16FC1">
      <w:pPr>
        <w:spacing w:beforeLines="1" w:before="2" w:afterLines="1" w:after="2"/>
        <w:ind w:left="2880" w:firstLine="720"/>
        <w:rPr>
          <w:rFonts w:asciiTheme="majorHAnsi" w:hAnsiTheme="majorHAnsi" w:cstheme="majorHAnsi"/>
          <w:color w:val="91CE4F"/>
        </w:rPr>
      </w:pPr>
      <w:r w:rsidRPr="00F16FC1">
        <w:rPr>
          <w:rFonts w:asciiTheme="majorHAnsi" w:hAnsiTheme="majorHAnsi" w:cstheme="majorHAnsi"/>
          <w:color w:val="91CE4F"/>
        </w:rPr>
        <w:t xml:space="preserve">AMBULANSE </w:t>
      </w:r>
      <w:r w:rsidRPr="00F16FC1">
        <w:rPr>
          <w:rFonts w:asciiTheme="majorHAnsi" w:hAnsiTheme="majorHAnsi" w:cstheme="majorHAnsi"/>
          <w:color w:val="91CE4F"/>
        </w:rPr>
        <w:tab/>
        <w:t xml:space="preserve">113 </w:t>
      </w:r>
    </w:p>
    <w:p w14:paraId="08E84FB8" w14:textId="77777777" w:rsidR="00F16FC1" w:rsidRPr="00F16FC1" w:rsidRDefault="00F16FC1" w:rsidP="00F16FC1">
      <w:pPr>
        <w:spacing w:beforeLines="1" w:before="2" w:afterLines="1" w:after="2"/>
        <w:rPr>
          <w:rFonts w:asciiTheme="majorHAnsi" w:hAnsiTheme="majorHAnsi" w:cstheme="majorHAnsi"/>
        </w:rPr>
      </w:pPr>
    </w:p>
    <w:p w14:paraId="534702D6" w14:textId="77777777" w:rsidR="00F16FC1" w:rsidRPr="00F16FC1" w:rsidRDefault="00F16FC1" w:rsidP="00F16FC1">
      <w:pPr>
        <w:spacing w:beforeLines="1" w:before="2" w:afterLines="1" w:after="2"/>
        <w:ind w:left="1440" w:hanging="1440"/>
        <w:rPr>
          <w:rFonts w:asciiTheme="majorHAnsi" w:hAnsiTheme="majorHAnsi" w:cstheme="majorHAnsi"/>
          <w:szCs w:val="20"/>
        </w:rPr>
      </w:pPr>
      <w:r w:rsidRPr="00F16FC1">
        <w:rPr>
          <w:rFonts w:asciiTheme="majorHAnsi" w:hAnsiTheme="majorHAnsi" w:cstheme="majorHAnsi"/>
        </w:rPr>
        <w:t xml:space="preserve">Du skal oppgi: </w:t>
      </w:r>
      <w:r w:rsidRPr="00F16FC1">
        <w:rPr>
          <w:rFonts w:asciiTheme="majorHAnsi" w:hAnsiTheme="majorHAnsi" w:cstheme="majorHAnsi"/>
        </w:rPr>
        <w:tab/>
      </w:r>
      <w:r w:rsidRPr="00F16FC1">
        <w:rPr>
          <w:rFonts w:asciiTheme="majorHAnsi" w:hAnsiTheme="majorHAnsi" w:cstheme="majorHAnsi"/>
          <w:b/>
        </w:rPr>
        <w:t>HVEM</w:t>
      </w:r>
      <w:r w:rsidRPr="00F16FC1">
        <w:rPr>
          <w:rFonts w:asciiTheme="majorHAnsi" w:hAnsiTheme="majorHAnsi" w:cstheme="majorHAnsi"/>
        </w:rPr>
        <w:t xml:space="preserve"> du er</w:t>
      </w:r>
      <w:r w:rsidRPr="00F16FC1">
        <w:rPr>
          <w:rFonts w:asciiTheme="majorHAnsi" w:hAnsiTheme="majorHAnsi" w:cstheme="majorHAnsi"/>
        </w:rPr>
        <w:br/>
      </w:r>
      <w:r w:rsidRPr="00F16FC1">
        <w:rPr>
          <w:rFonts w:asciiTheme="majorHAnsi" w:hAnsiTheme="majorHAnsi" w:cstheme="majorHAnsi"/>
          <w:b/>
        </w:rPr>
        <w:t>HVA</w:t>
      </w:r>
      <w:r w:rsidRPr="00F16FC1">
        <w:rPr>
          <w:rFonts w:asciiTheme="majorHAnsi" w:hAnsiTheme="majorHAnsi" w:cstheme="majorHAnsi"/>
        </w:rPr>
        <w:t xml:space="preserve"> som har skjedd </w:t>
      </w:r>
    </w:p>
    <w:p w14:paraId="6644A009" w14:textId="77777777" w:rsidR="00F16FC1" w:rsidRPr="00F16FC1" w:rsidRDefault="00F16FC1" w:rsidP="00F16FC1">
      <w:pPr>
        <w:spacing w:beforeLines="1" w:before="2" w:afterLines="1" w:after="2"/>
        <w:ind w:left="720" w:firstLine="720"/>
        <w:rPr>
          <w:rFonts w:asciiTheme="majorHAnsi" w:hAnsiTheme="majorHAnsi" w:cstheme="majorHAnsi"/>
          <w:szCs w:val="20"/>
        </w:rPr>
      </w:pPr>
      <w:r w:rsidRPr="00F16FC1">
        <w:rPr>
          <w:rFonts w:asciiTheme="majorHAnsi" w:hAnsiTheme="majorHAnsi" w:cstheme="majorHAnsi"/>
          <w:b/>
        </w:rPr>
        <w:t>HVOR</w:t>
      </w:r>
      <w:r w:rsidRPr="00F16FC1">
        <w:rPr>
          <w:rFonts w:asciiTheme="majorHAnsi" w:hAnsiTheme="majorHAnsi" w:cstheme="majorHAnsi"/>
        </w:rPr>
        <w:t xml:space="preserve"> du er </w:t>
      </w:r>
    </w:p>
    <w:p w14:paraId="71BC605E" w14:textId="77777777" w:rsidR="00F16FC1" w:rsidRPr="00F16FC1" w:rsidRDefault="00F16FC1" w:rsidP="00F16FC1">
      <w:pPr>
        <w:spacing w:beforeLines="1" w:before="2" w:afterLines="1" w:after="2"/>
        <w:rPr>
          <w:rFonts w:asciiTheme="majorHAnsi" w:hAnsiTheme="majorHAnsi" w:cstheme="majorHAnsi"/>
        </w:rPr>
      </w:pPr>
    </w:p>
    <w:p w14:paraId="62C9F3F4" w14:textId="77777777" w:rsidR="00F16FC1" w:rsidRPr="00F16FC1" w:rsidRDefault="00F16FC1" w:rsidP="00F16FC1">
      <w:pPr>
        <w:spacing w:beforeLines="1" w:before="2" w:afterLines="1" w:after="2"/>
        <w:rPr>
          <w:rFonts w:asciiTheme="majorHAnsi" w:hAnsiTheme="majorHAnsi" w:cstheme="majorHAnsi"/>
        </w:rPr>
      </w:pPr>
      <w:r w:rsidRPr="00F16FC1">
        <w:rPr>
          <w:rFonts w:asciiTheme="majorHAnsi" w:hAnsiTheme="majorHAnsi" w:cstheme="majorHAnsi"/>
          <w:b/>
          <w:u w:val="single"/>
        </w:rPr>
        <w:t>2. HJELP BEBOERE SOM TRENGER DET</w:t>
      </w:r>
      <w:r w:rsidRPr="00F16FC1">
        <w:rPr>
          <w:rFonts w:asciiTheme="majorHAnsi" w:hAnsiTheme="majorHAnsi" w:cstheme="majorHAnsi"/>
        </w:rPr>
        <w:br/>
        <w:t xml:space="preserve">    </w:t>
      </w:r>
      <w:r w:rsidRPr="00F16FC1">
        <w:rPr>
          <w:rFonts w:asciiTheme="majorHAnsi" w:hAnsiTheme="majorHAnsi" w:cstheme="majorHAnsi"/>
        </w:rPr>
        <w:tab/>
        <w:t>- Har alle kommet seg ut ved brann?</w:t>
      </w:r>
      <w:r w:rsidRPr="00F16FC1">
        <w:rPr>
          <w:rFonts w:asciiTheme="majorHAnsi" w:hAnsiTheme="majorHAnsi" w:cstheme="majorHAnsi"/>
        </w:rPr>
        <w:br/>
        <w:t xml:space="preserve">  </w:t>
      </w:r>
      <w:r w:rsidRPr="00F16FC1">
        <w:rPr>
          <w:rFonts w:asciiTheme="majorHAnsi" w:hAnsiTheme="majorHAnsi" w:cstheme="majorHAnsi"/>
        </w:rPr>
        <w:tab/>
        <w:t>- Vet du hvor mange som bor i hver leilighet?</w:t>
      </w:r>
      <w:r w:rsidRPr="00F16FC1">
        <w:rPr>
          <w:rFonts w:asciiTheme="majorHAnsi" w:hAnsiTheme="majorHAnsi" w:cstheme="majorHAnsi"/>
        </w:rPr>
        <w:br/>
        <w:t xml:space="preserve">  </w:t>
      </w:r>
      <w:r w:rsidRPr="00F16FC1">
        <w:rPr>
          <w:rFonts w:asciiTheme="majorHAnsi" w:hAnsiTheme="majorHAnsi" w:cstheme="majorHAnsi"/>
        </w:rPr>
        <w:tab/>
        <w:t xml:space="preserve">- Er det leiligheter med beboere som trenger ekstra hjelp? </w:t>
      </w:r>
    </w:p>
    <w:p w14:paraId="78A0B094" w14:textId="77777777" w:rsidR="00F16FC1" w:rsidRPr="00F16FC1" w:rsidRDefault="00F16FC1" w:rsidP="00F16FC1">
      <w:pPr>
        <w:spacing w:beforeLines="1" w:before="2" w:afterLines="1" w:after="2"/>
        <w:rPr>
          <w:rFonts w:asciiTheme="majorHAnsi" w:hAnsiTheme="majorHAnsi" w:cstheme="majorHAnsi"/>
          <w:szCs w:val="20"/>
        </w:rPr>
      </w:pPr>
      <w:r w:rsidRPr="00F16FC1">
        <w:rPr>
          <w:rFonts w:asciiTheme="majorHAnsi" w:hAnsiTheme="majorHAnsi" w:cstheme="majorHAnsi"/>
        </w:rPr>
        <w:t xml:space="preserve">  </w:t>
      </w:r>
      <w:r w:rsidRPr="00F16FC1">
        <w:rPr>
          <w:rFonts w:asciiTheme="majorHAnsi" w:hAnsiTheme="majorHAnsi" w:cstheme="majorHAnsi"/>
        </w:rPr>
        <w:tab/>
        <w:t xml:space="preserve">- Trenger noen livreddende førstehjelp? </w:t>
      </w:r>
    </w:p>
    <w:p w14:paraId="47A30EE8" w14:textId="77777777" w:rsidR="00F16FC1" w:rsidRPr="00F16FC1" w:rsidRDefault="00F16FC1" w:rsidP="00F16FC1">
      <w:pPr>
        <w:spacing w:beforeLines="1" w:before="2" w:afterLines="1" w:after="2"/>
        <w:rPr>
          <w:rFonts w:asciiTheme="majorHAnsi" w:hAnsiTheme="majorHAnsi" w:cstheme="majorHAnsi"/>
        </w:rPr>
      </w:pPr>
    </w:p>
    <w:p w14:paraId="557FBEE9" w14:textId="77777777" w:rsidR="00F16FC1" w:rsidRPr="00F16FC1" w:rsidRDefault="00F16FC1" w:rsidP="00F16FC1">
      <w:pPr>
        <w:spacing w:beforeLines="1" w:before="2" w:afterLines="1" w:after="2"/>
        <w:rPr>
          <w:rFonts w:asciiTheme="majorHAnsi" w:hAnsiTheme="majorHAnsi" w:cstheme="majorHAnsi"/>
        </w:rPr>
      </w:pPr>
      <w:r w:rsidRPr="00F16FC1">
        <w:rPr>
          <w:rFonts w:asciiTheme="majorHAnsi" w:hAnsiTheme="majorHAnsi" w:cstheme="majorHAnsi"/>
          <w:b/>
          <w:u w:val="single"/>
        </w:rPr>
        <w:t>3. BEGRENS SKADENE</w:t>
      </w:r>
      <w:r w:rsidRPr="00F16FC1">
        <w:rPr>
          <w:rFonts w:asciiTheme="majorHAnsi" w:hAnsiTheme="majorHAnsi" w:cstheme="majorHAnsi"/>
        </w:rPr>
        <w:br/>
        <w:t xml:space="preserve">  </w:t>
      </w:r>
      <w:r w:rsidRPr="00F16FC1">
        <w:rPr>
          <w:rFonts w:asciiTheme="majorHAnsi" w:hAnsiTheme="majorHAnsi" w:cstheme="majorHAnsi"/>
        </w:rPr>
        <w:tab/>
        <w:t xml:space="preserve">- Start slokking hvis mulig </w:t>
      </w:r>
    </w:p>
    <w:p w14:paraId="20CBC850" w14:textId="77777777" w:rsidR="00F16FC1" w:rsidRPr="00F16FC1" w:rsidRDefault="00F16FC1" w:rsidP="00F16FC1">
      <w:pPr>
        <w:spacing w:beforeLines="1" w:before="2" w:afterLines="1" w:after="2"/>
        <w:rPr>
          <w:rFonts w:asciiTheme="majorHAnsi" w:hAnsiTheme="majorHAnsi" w:cstheme="majorHAnsi"/>
        </w:rPr>
      </w:pPr>
      <w:r w:rsidRPr="00F16FC1">
        <w:rPr>
          <w:rFonts w:asciiTheme="majorHAnsi" w:hAnsiTheme="majorHAnsi" w:cstheme="majorHAnsi"/>
        </w:rPr>
        <w:t xml:space="preserve">  </w:t>
      </w:r>
      <w:r w:rsidRPr="00F16FC1">
        <w:rPr>
          <w:rFonts w:asciiTheme="majorHAnsi" w:hAnsiTheme="majorHAnsi" w:cstheme="majorHAnsi"/>
        </w:rPr>
        <w:tab/>
        <w:t xml:space="preserve">- Varsle beboere i nærheten om eventuell evakuering </w:t>
      </w:r>
    </w:p>
    <w:p w14:paraId="44D06C78" w14:textId="77777777" w:rsidR="00F16FC1" w:rsidRPr="00F16FC1" w:rsidRDefault="00F16FC1" w:rsidP="00F16FC1">
      <w:pPr>
        <w:spacing w:beforeLines="1" w:before="2" w:afterLines="1" w:after="2"/>
        <w:rPr>
          <w:rFonts w:asciiTheme="majorHAnsi" w:hAnsiTheme="majorHAnsi" w:cstheme="majorHAnsi"/>
          <w:szCs w:val="20"/>
        </w:rPr>
      </w:pPr>
      <w:r w:rsidRPr="00F16FC1">
        <w:rPr>
          <w:rFonts w:asciiTheme="majorHAnsi" w:hAnsiTheme="majorHAnsi" w:cstheme="majorHAnsi"/>
        </w:rPr>
        <w:t xml:space="preserve">  </w:t>
      </w:r>
      <w:r w:rsidRPr="00F16FC1">
        <w:rPr>
          <w:rFonts w:asciiTheme="majorHAnsi" w:hAnsiTheme="majorHAnsi" w:cstheme="majorHAnsi"/>
        </w:rPr>
        <w:tab/>
        <w:t xml:space="preserve">- Rydd plass til utrykningskjøretøyene </w:t>
      </w:r>
    </w:p>
    <w:p w14:paraId="0ADE1568" w14:textId="77777777" w:rsidR="00F16FC1" w:rsidRPr="00F16FC1" w:rsidRDefault="00F16FC1" w:rsidP="00F16FC1">
      <w:pPr>
        <w:spacing w:beforeLines="1" w:before="2" w:afterLines="1" w:after="2"/>
        <w:rPr>
          <w:rFonts w:asciiTheme="majorHAnsi" w:hAnsiTheme="majorHAnsi" w:cstheme="majorHAnsi"/>
        </w:rPr>
      </w:pPr>
    </w:p>
    <w:p w14:paraId="04E7FA25" w14:textId="77777777" w:rsidR="00F16FC1" w:rsidRPr="00F16FC1" w:rsidRDefault="00F16FC1" w:rsidP="00F16FC1">
      <w:pPr>
        <w:spacing w:beforeLines="1" w:before="2" w:afterLines="1" w:after="2"/>
        <w:rPr>
          <w:rFonts w:asciiTheme="majorHAnsi" w:hAnsiTheme="majorHAnsi" w:cstheme="majorHAnsi"/>
          <w:b/>
          <w:szCs w:val="20"/>
          <w:u w:val="single"/>
        </w:rPr>
      </w:pPr>
      <w:r w:rsidRPr="00F16FC1">
        <w:rPr>
          <w:rFonts w:asciiTheme="majorHAnsi" w:hAnsiTheme="majorHAnsi" w:cstheme="majorHAnsi"/>
          <w:b/>
          <w:u w:val="single"/>
        </w:rPr>
        <w:t xml:space="preserve">4. SØRG FOR AT NOEN MØTER UTRYKNINGSKJØRETØYENE SLIK AT DE IKKE KJØRER FEIL </w:t>
      </w:r>
    </w:p>
    <w:p w14:paraId="52741C3B" w14:textId="77777777" w:rsidR="00F16FC1" w:rsidRPr="00F16FC1" w:rsidRDefault="00F16FC1" w:rsidP="00F16FC1">
      <w:pPr>
        <w:spacing w:beforeLines="1" w:before="2" w:afterLines="1" w:after="2"/>
        <w:rPr>
          <w:rFonts w:asciiTheme="majorHAnsi" w:hAnsiTheme="majorHAnsi" w:cstheme="majorHAnsi"/>
          <w:b/>
        </w:rPr>
      </w:pPr>
    </w:p>
    <w:p w14:paraId="4B6BE584" w14:textId="77777777" w:rsidR="00F16FC1" w:rsidRPr="00F16FC1" w:rsidRDefault="00F16FC1" w:rsidP="00F16FC1">
      <w:pPr>
        <w:spacing w:beforeLines="1" w:before="2" w:afterLines="1" w:after="2"/>
        <w:rPr>
          <w:rFonts w:asciiTheme="majorHAnsi" w:hAnsiTheme="majorHAnsi" w:cstheme="majorHAnsi"/>
        </w:rPr>
      </w:pPr>
      <w:r w:rsidRPr="00F16FC1">
        <w:rPr>
          <w:rFonts w:asciiTheme="majorHAnsi" w:hAnsiTheme="majorHAnsi" w:cstheme="majorHAnsi"/>
          <w:b/>
          <w:u w:val="single"/>
        </w:rPr>
        <w:t>5. HOLD NYSGJERRIGE UNNA</w:t>
      </w:r>
      <w:r w:rsidRPr="00F16FC1">
        <w:rPr>
          <w:rFonts w:asciiTheme="majorHAnsi" w:hAnsiTheme="majorHAnsi" w:cstheme="majorHAnsi"/>
          <w:b/>
        </w:rPr>
        <w:br/>
      </w:r>
      <w:r w:rsidRPr="00F16FC1">
        <w:rPr>
          <w:rFonts w:asciiTheme="majorHAnsi" w:hAnsiTheme="majorHAnsi" w:cstheme="majorHAnsi"/>
        </w:rPr>
        <w:t xml:space="preserve">  </w:t>
      </w:r>
      <w:r w:rsidRPr="00F16FC1">
        <w:rPr>
          <w:rFonts w:asciiTheme="majorHAnsi" w:hAnsiTheme="majorHAnsi" w:cstheme="majorHAnsi"/>
        </w:rPr>
        <w:tab/>
        <w:t>- Slik at hjelpepersonellet får gjort jobben sin</w:t>
      </w:r>
    </w:p>
    <w:p w14:paraId="0550C9E1" w14:textId="77777777" w:rsidR="00F16FC1" w:rsidRPr="00F16FC1" w:rsidRDefault="00F16FC1" w:rsidP="00F16FC1">
      <w:pPr>
        <w:spacing w:beforeLines="1" w:before="2" w:afterLines="1" w:after="2"/>
        <w:ind w:firstLine="720"/>
        <w:rPr>
          <w:rFonts w:asciiTheme="majorHAnsi" w:hAnsiTheme="majorHAnsi" w:cstheme="majorHAnsi"/>
          <w:szCs w:val="20"/>
        </w:rPr>
      </w:pPr>
      <w:r w:rsidRPr="00F16FC1">
        <w:rPr>
          <w:rFonts w:asciiTheme="majorHAnsi" w:hAnsiTheme="majorHAnsi" w:cstheme="majorHAnsi"/>
        </w:rPr>
        <w:t xml:space="preserve">- Følg instrukser gitt av hjelpepersonell </w:t>
      </w:r>
    </w:p>
    <w:p w14:paraId="075D76D0" w14:textId="77777777" w:rsidR="00F16FC1" w:rsidRPr="00F16FC1" w:rsidRDefault="00F16FC1" w:rsidP="00F16FC1">
      <w:pPr>
        <w:spacing w:beforeLines="1" w:before="2" w:afterLines="1" w:after="2"/>
        <w:rPr>
          <w:rFonts w:asciiTheme="majorHAnsi" w:hAnsiTheme="majorHAnsi" w:cstheme="majorHAnsi"/>
        </w:rPr>
      </w:pPr>
    </w:p>
    <w:p w14:paraId="27A3B446" w14:textId="77777777" w:rsidR="00F16FC1" w:rsidRPr="00F16FC1" w:rsidRDefault="00F16FC1" w:rsidP="00F16FC1">
      <w:pPr>
        <w:spacing w:beforeLines="1" w:before="2" w:afterLines="1" w:after="2"/>
        <w:rPr>
          <w:rFonts w:asciiTheme="majorHAnsi" w:hAnsiTheme="majorHAnsi" w:cstheme="majorHAnsi"/>
          <w:b/>
          <w:szCs w:val="20"/>
          <w:u w:val="single"/>
        </w:rPr>
      </w:pPr>
      <w:r w:rsidRPr="00F16FC1">
        <w:rPr>
          <w:rFonts w:asciiTheme="majorHAnsi" w:hAnsiTheme="majorHAnsi" w:cstheme="majorHAnsi"/>
          <w:b/>
          <w:u w:val="single"/>
        </w:rPr>
        <w:t xml:space="preserve">6. KONTAKT STYRET </w:t>
      </w:r>
    </w:p>
    <w:p w14:paraId="25E960E0" w14:textId="001E3900" w:rsidR="00672525" w:rsidRDefault="00F16FC1" w:rsidP="00F16FC1">
      <w:r>
        <w:t xml:space="preserve">Styret kan kontaktes på telefon, e-post, personlig henvendelse, via postkassen til den enkelte. Foretrukket henvendelsesmåte er e-post. Vi ber om at personlige henvendelser og telefoner skjer utenom normal arbeidstid og før klokken 21.30, med mindre det gjelder alvorlige forhold/skader. </w:t>
      </w:r>
      <w:r>
        <w:br/>
      </w:r>
    </w:p>
    <w:p w14:paraId="0704EBAF" w14:textId="77777777" w:rsidR="00672525" w:rsidRDefault="00672525" w:rsidP="00672525"/>
    <w:p w14:paraId="62D259D6" w14:textId="77777777" w:rsidR="00672525" w:rsidRDefault="00672525" w:rsidP="00672525"/>
    <w:p w14:paraId="3ACD4899" w14:textId="77777777" w:rsidR="00672525" w:rsidRDefault="00672525" w:rsidP="00672525"/>
    <w:p w14:paraId="7066F7F6" w14:textId="77777777" w:rsidR="00672525" w:rsidRDefault="00672525" w:rsidP="00672525"/>
    <w:p w14:paraId="3943852A" w14:textId="77777777" w:rsidR="00672525" w:rsidRDefault="00672525" w:rsidP="00672525"/>
    <w:p w14:paraId="6E586C34" w14:textId="77777777" w:rsidR="00672525" w:rsidRDefault="00672525" w:rsidP="00672525"/>
    <w:p w14:paraId="513BFFD3" w14:textId="77777777" w:rsidR="00672525" w:rsidRDefault="00672525" w:rsidP="00672525"/>
    <w:p w14:paraId="05D22217" w14:textId="77777777" w:rsidR="00672525" w:rsidRDefault="00672525" w:rsidP="00672525"/>
    <w:p w14:paraId="69727710" w14:textId="77777777" w:rsidR="00672525" w:rsidRDefault="00672525" w:rsidP="00672525"/>
    <w:p w14:paraId="674E8F2E" w14:textId="77777777" w:rsidR="00672525" w:rsidRDefault="00672525" w:rsidP="00672525"/>
    <w:p w14:paraId="4BD7C6E7" w14:textId="77777777" w:rsidR="00672525" w:rsidRDefault="00672525" w:rsidP="00672525"/>
    <w:p w14:paraId="200F979F" w14:textId="77777777" w:rsidR="00F16FC1" w:rsidRPr="00F16FC1" w:rsidRDefault="00F16FC1" w:rsidP="00F16FC1">
      <w:pPr>
        <w:rPr>
          <w:b/>
          <w:sz w:val="28"/>
          <w:szCs w:val="28"/>
        </w:rPr>
      </w:pPr>
      <w:bookmarkStart w:id="7" w:name="_Toc428907569"/>
      <w:r w:rsidRPr="00F16FC1">
        <w:rPr>
          <w:b/>
          <w:sz w:val="28"/>
          <w:szCs w:val="28"/>
        </w:rPr>
        <w:t>VEDLEGG B - BRANNINSTRUKS</w:t>
      </w:r>
      <w:bookmarkEnd w:id="7"/>
    </w:p>
    <w:p w14:paraId="11387A5E" w14:textId="77777777" w:rsidR="00F16FC1" w:rsidRDefault="00F16FC1" w:rsidP="00F16FC1">
      <w:pPr>
        <w:spacing w:beforeLines="1" w:before="2" w:afterLines="1" w:after="2"/>
        <w:rPr>
          <w:rFonts w:ascii="Calibri" w:hAnsi="Calibri"/>
          <w:sz w:val="22"/>
          <w:szCs w:val="20"/>
        </w:rPr>
      </w:pPr>
    </w:p>
    <w:p w14:paraId="3EBB2631" w14:textId="77777777" w:rsidR="00F16FC1" w:rsidRPr="004B7572" w:rsidRDefault="00F16FC1" w:rsidP="00F16FC1">
      <w:pPr>
        <w:pBdr>
          <w:top w:val="single" w:sz="4" w:space="1" w:color="auto"/>
          <w:left w:val="single" w:sz="4" w:space="4" w:color="auto"/>
          <w:bottom w:val="single" w:sz="4" w:space="1" w:color="auto"/>
          <w:right w:val="single" w:sz="4" w:space="4" w:color="auto"/>
        </w:pBdr>
        <w:ind w:left="-720" w:right="-828" w:firstLine="180"/>
        <w:jc w:val="center"/>
        <w:rPr>
          <w:rFonts w:ascii="Arial" w:hAnsi="Arial" w:cs="Arial"/>
          <w:b/>
          <w:bCs/>
          <w:color w:val="FF0000"/>
          <w:sz w:val="48"/>
          <w:szCs w:val="48"/>
        </w:rPr>
      </w:pPr>
      <w:r w:rsidRPr="004B7572">
        <w:rPr>
          <w:rFonts w:ascii="Arial" w:hAnsi="Arial" w:cs="Arial"/>
          <w:b/>
          <w:bCs/>
          <w:color w:val="FF0000"/>
          <w:sz w:val="48"/>
          <w:szCs w:val="48"/>
        </w:rPr>
        <w:t>BRANNINSTRUKS</w:t>
      </w:r>
    </w:p>
    <w:p w14:paraId="2CB4E890" w14:textId="77777777" w:rsidR="00F16FC1" w:rsidRPr="00881648" w:rsidRDefault="00F16FC1" w:rsidP="00F16FC1">
      <w:pPr>
        <w:pBdr>
          <w:top w:val="single" w:sz="4" w:space="1" w:color="auto"/>
          <w:left w:val="single" w:sz="4" w:space="4" w:color="auto"/>
          <w:bottom w:val="single" w:sz="4" w:space="1" w:color="auto"/>
          <w:right w:val="single" w:sz="4" w:space="4" w:color="auto"/>
        </w:pBdr>
        <w:ind w:left="-720" w:right="-828" w:firstLine="180"/>
        <w:jc w:val="center"/>
        <w:rPr>
          <w:color w:val="000000"/>
          <w:sz w:val="52"/>
          <w:szCs w:val="52"/>
        </w:rPr>
      </w:pPr>
    </w:p>
    <w:p w14:paraId="334AB015" w14:textId="77777777" w:rsidR="00F16FC1" w:rsidRPr="004B7572" w:rsidRDefault="00F16FC1" w:rsidP="00F16FC1">
      <w:pPr>
        <w:pBdr>
          <w:top w:val="single" w:sz="4" w:space="1" w:color="auto"/>
          <w:left w:val="single" w:sz="4" w:space="4" w:color="auto"/>
          <w:bottom w:val="single" w:sz="4" w:space="1" w:color="auto"/>
          <w:right w:val="single" w:sz="4" w:space="4" w:color="auto"/>
        </w:pBdr>
        <w:spacing w:before="100" w:beforeAutospacing="1" w:after="100" w:afterAutospacing="1"/>
        <w:ind w:left="705" w:right="-828" w:hanging="1425"/>
        <w:rPr>
          <w:rFonts w:ascii="Arial" w:hAnsi="Arial" w:cs="Arial"/>
          <w:b/>
          <w:color w:val="000000"/>
          <w:sz w:val="32"/>
          <w:szCs w:val="32"/>
        </w:rPr>
      </w:pPr>
      <w:r w:rsidRPr="004B7572">
        <w:rPr>
          <w:rFonts w:ascii="Arial" w:hAnsi="Arial" w:cs="Arial"/>
          <w:b/>
          <w:color w:val="FF0000"/>
          <w:sz w:val="32"/>
          <w:szCs w:val="32"/>
        </w:rPr>
        <w:t xml:space="preserve">Varsle: </w:t>
      </w:r>
      <w:r w:rsidRPr="004B7572">
        <w:rPr>
          <w:rFonts w:ascii="Arial" w:hAnsi="Arial" w:cs="Arial"/>
          <w:b/>
          <w:color w:val="000000"/>
          <w:sz w:val="32"/>
          <w:szCs w:val="32"/>
        </w:rPr>
        <w:t xml:space="preserve">Oppdages brann eller røyk skal brannvesenet varsles uten opphold. Slå alarm og </w:t>
      </w:r>
      <w:r w:rsidRPr="004B7572">
        <w:rPr>
          <w:rFonts w:ascii="Arial" w:hAnsi="Arial" w:cs="Arial"/>
          <w:b/>
          <w:sz w:val="32"/>
          <w:szCs w:val="32"/>
        </w:rPr>
        <w:t>forsøk å varsle</w:t>
      </w:r>
      <w:r w:rsidRPr="004B7572">
        <w:rPr>
          <w:rFonts w:ascii="Arial" w:hAnsi="Arial" w:cs="Arial"/>
          <w:b/>
          <w:color w:val="000000"/>
          <w:sz w:val="32"/>
          <w:szCs w:val="32"/>
        </w:rPr>
        <w:t xml:space="preserve"> beboerne.</w:t>
      </w:r>
    </w:p>
    <w:p w14:paraId="5351F250" w14:textId="77777777" w:rsidR="00F16FC1" w:rsidRPr="004B7572" w:rsidRDefault="00F16FC1" w:rsidP="00F16FC1">
      <w:pPr>
        <w:pBdr>
          <w:top w:val="single" w:sz="4" w:space="1" w:color="auto"/>
          <w:left w:val="single" w:sz="4" w:space="4" w:color="auto"/>
          <w:bottom w:val="single" w:sz="4" w:space="1" w:color="auto"/>
          <w:right w:val="single" w:sz="4" w:space="4" w:color="auto"/>
        </w:pBdr>
        <w:spacing w:before="100" w:beforeAutospacing="1" w:after="100" w:afterAutospacing="1"/>
        <w:ind w:left="-720" w:right="-828"/>
        <w:rPr>
          <w:b/>
          <w:color w:val="000000"/>
          <w:sz w:val="32"/>
          <w:szCs w:val="32"/>
        </w:rPr>
      </w:pPr>
      <w:r w:rsidRPr="004B7572">
        <w:rPr>
          <w:rFonts w:ascii="Arial" w:hAnsi="Arial" w:cs="Arial"/>
          <w:b/>
          <w:color w:val="FF0000"/>
          <w:sz w:val="32"/>
          <w:szCs w:val="32"/>
        </w:rPr>
        <w:t xml:space="preserve">Redde: </w:t>
      </w:r>
      <w:r w:rsidRPr="004B7572">
        <w:rPr>
          <w:rFonts w:ascii="Arial" w:hAnsi="Arial" w:cs="Arial"/>
          <w:b/>
          <w:sz w:val="32"/>
          <w:szCs w:val="32"/>
        </w:rPr>
        <w:t xml:space="preserve">Evakuere </w:t>
      </w:r>
      <w:r w:rsidRPr="004B7572">
        <w:rPr>
          <w:rFonts w:ascii="Arial" w:hAnsi="Arial" w:cs="Arial"/>
          <w:b/>
          <w:color w:val="000000"/>
          <w:sz w:val="32"/>
          <w:szCs w:val="32"/>
        </w:rPr>
        <w:t>bygningen. Barn og eldre/uføre hjelpes ut.</w:t>
      </w:r>
    </w:p>
    <w:p w14:paraId="09C9DB5B" w14:textId="77777777" w:rsidR="00F16FC1" w:rsidRPr="004B7572" w:rsidRDefault="00F16FC1" w:rsidP="00F16FC1">
      <w:pPr>
        <w:pBdr>
          <w:top w:val="single" w:sz="4" w:space="1" w:color="auto"/>
          <w:left w:val="single" w:sz="4" w:space="4" w:color="auto"/>
          <w:bottom w:val="single" w:sz="4" w:space="1" w:color="auto"/>
          <w:right w:val="single" w:sz="4" w:space="4" w:color="auto"/>
        </w:pBdr>
        <w:spacing w:before="100" w:beforeAutospacing="1" w:after="100" w:afterAutospacing="1"/>
        <w:ind w:left="705" w:right="-828" w:hanging="1425"/>
        <w:rPr>
          <w:b/>
          <w:color w:val="000000"/>
          <w:sz w:val="32"/>
          <w:szCs w:val="32"/>
        </w:rPr>
      </w:pPr>
      <w:r w:rsidRPr="004B7572">
        <w:rPr>
          <w:rFonts w:ascii="Arial" w:hAnsi="Arial" w:cs="Arial"/>
          <w:b/>
          <w:color w:val="FF0000"/>
          <w:sz w:val="32"/>
          <w:szCs w:val="32"/>
        </w:rPr>
        <w:t>Slokke:</w:t>
      </w:r>
      <w:r w:rsidRPr="004B7572">
        <w:rPr>
          <w:rFonts w:ascii="Arial" w:hAnsi="Arial" w:cs="Arial"/>
          <w:b/>
          <w:color w:val="000000"/>
          <w:sz w:val="32"/>
          <w:szCs w:val="32"/>
        </w:rPr>
        <w:tab/>
        <w:t xml:space="preserve"> Ved mindre branntilløp </w:t>
      </w:r>
      <w:r w:rsidRPr="004B7572">
        <w:rPr>
          <w:rFonts w:ascii="Arial" w:hAnsi="Arial" w:cs="Arial"/>
          <w:b/>
          <w:sz w:val="32"/>
          <w:szCs w:val="32"/>
        </w:rPr>
        <w:t>forsøk å slokke</w:t>
      </w:r>
      <w:r w:rsidRPr="004B7572">
        <w:rPr>
          <w:rFonts w:ascii="Arial" w:hAnsi="Arial" w:cs="Arial"/>
          <w:b/>
          <w:color w:val="000000"/>
          <w:sz w:val="32"/>
          <w:szCs w:val="32"/>
        </w:rPr>
        <w:t xml:space="preserve"> brannen med tilgjengelig slokkeutstyr.</w:t>
      </w:r>
    </w:p>
    <w:p w14:paraId="1FF0E1F1" w14:textId="77777777" w:rsidR="00F16FC1" w:rsidRPr="004B7572" w:rsidRDefault="00F16FC1" w:rsidP="00F16FC1">
      <w:pPr>
        <w:pBdr>
          <w:top w:val="single" w:sz="4" w:space="1" w:color="auto"/>
          <w:left w:val="single" w:sz="4" w:space="4" w:color="auto"/>
          <w:bottom w:val="single" w:sz="4" w:space="1" w:color="auto"/>
          <w:right w:val="single" w:sz="4" w:space="4" w:color="auto"/>
        </w:pBdr>
        <w:spacing w:before="100" w:beforeAutospacing="1" w:after="100" w:afterAutospacing="1"/>
        <w:ind w:left="-720" w:right="-828" w:firstLine="180"/>
        <w:rPr>
          <w:rFonts w:ascii="Arial" w:hAnsi="Arial" w:cs="Arial"/>
          <w:b/>
          <w:color w:val="000000"/>
          <w:sz w:val="32"/>
          <w:szCs w:val="32"/>
        </w:rPr>
      </w:pPr>
    </w:p>
    <w:p w14:paraId="771890A5" w14:textId="77777777" w:rsidR="00F16FC1" w:rsidRPr="004B7572" w:rsidRDefault="00F16FC1" w:rsidP="00F16FC1">
      <w:pPr>
        <w:pBdr>
          <w:top w:val="single" w:sz="4" w:space="1" w:color="auto"/>
          <w:left w:val="single" w:sz="4" w:space="4" w:color="auto"/>
          <w:bottom w:val="single" w:sz="4" w:space="1" w:color="auto"/>
          <w:right w:val="single" w:sz="4" w:space="4" w:color="auto"/>
        </w:pBdr>
        <w:spacing w:before="100" w:beforeAutospacing="1" w:after="100" w:afterAutospacing="1"/>
        <w:ind w:left="-720" w:right="-828"/>
        <w:rPr>
          <w:rFonts w:ascii="Arial" w:hAnsi="Arial" w:cs="Arial"/>
          <w:b/>
          <w:color w:val="000000"/>
          <w:sz w:val="32"/>
          <w:szCs w:val="32"/>
        </w:rPr>
      </w:pPr>
      <w:r w:rsidRPr="004B7572">
        <w:rPr>
          <w:rFonts w:ascii="Arial" w:hAnsi="Arial" w:cs="Arial"/>
          <w:b/>
          <w:color w:val="000000"/>
          <w:sz w:val="32"/>
          <w:szCs w:val="32"/>
        </w:rPr>
        <w:t>Lukk dører og vinduer. Hvis brannen ikke slokkes straks er det særlig viktig at dører til det rom hvor det brenner, samt korridorskiller og trapperomsdører holdes lukket for å hindre spredning.</w:t>
      </w:r>
    </w:p>
    <w:p w14:paraId="04720FB1" w14:textId="77777777" w:rsidR="00F16FC1" w:rsidRPr="004B7572" w:rsidRDefault="00F16FC1" w:rsidP="00F16FC1">
      <w:pPr>
        <w:pBdr>
          <w:top w:val="single" w:sz="4" w:space="1" w:color="auto"/>
          <w:left w:val="single" w:sz="4" w:space="4" w:color="auto"/>
          <w:bottom w:val="single" w:sz="4" w:space="1" w:color="auto"/>
          <w:right w:val="single" w:sz="4" w:space="4" w:color="auto"/>
        </w:pBdr>
        <w:spacing w:before="100" w:beforeAutospacing="1" w:after="100" w:afterAutospacing="1"/>
        <w:ind w:left="-720" w:right="-828"/>
        <w:rPr>
          <w:rFonts w:ascii="Arial" w:hAnsi="Arial" w:cs="Arial"/>
          <w:b/>
          <w:color w:val="000000"/>
          <w:sz w:val="32"/>
          <w:szCs w:val="32"/>
        </w:rPr>
      </w:pPr>
    </w:p>
    <w:p w14:paraId="26D0B59F" w14:textId="77777777" w:rsidR="00F16FC1" w:rsidRPr="004B7572" w:rsidRDefault="00F16FC1" w:rsidP="00F16FC1">
      <w:pPr>
        <w:pBdr>
          <w:top w:val="single" w:sz="4" w:space="1" w:color="auto"/>
          <w:left w:val="single" w:sz="4" w:space="4" w:color="auto"/>
          <w:bottom w:val="single" w:sz="4" w:space="1" w:color="auto"/>
          <w:right w:val="single" w:sz="4" w:space="4" w:color="auto"/>
        </w:pBdr>
        <w:spacing w:before="100" w:beforeAutospacing="1" w:after="100" w:afterAutospacing="1"/>
        <w:ind w:left="2832" w:right="-828" w:hanging="3552"/>
        <w:rPr>
          <w:b/>
          <w:color w:val="000000"/>
          <w:sz w:val="32"/>
          <w:szCs w:val="32"/>
        </w:rPr>
      </w:pPr>
      <w:r w:rsidRPr="004B7572">
        <w:rPr>
          <w:rFonts w:ascii="Arial" w:hAnsi="Arial" w:cs="Arial"/>
          <w:b/>
          <w:color w:val="000000"/>
          <w:sz w:val="32"/>
          <w:szCs w:val="32"/>
        </w:rPr>
        <w:t>Gjør deg kjent med:</w:t>
      </w:r>
      <w:r w:rsidRPr="004B7572">
        <w:rPr>
          <w:rFonts w:ascii="Arial" w:hAnsi="Arial" w:cs="Arial"/>
          <w:b/>
          <w:color w:val="000000"/>
          <w:sz w:val="32"/>
          <w:szCs w:val="32"/>
        </w:rPr>
        <w:tab/>
        <w:t>- Rømningsveier og nødutganger.</w:t>
      </w:r>
      <w:r w:rsidRPr="004B7572">
        <w:rPr>
          <w:rFonts w:ascii="Arial" w:hAnsi="Arial" w:cs="Arial"/>
          <w:b/>
          <w:color w:val="000000"/>
          <w:sz w:val="32"/>
          <w:szCs w:val="32"/>
        </w:rPr>
        <w:br/>
        <w:t>- Hvor slokkeutstyr er plassert.</w:t>
      </w:r>
    </w:p>
    <w:p w14:paraId="2FD450B5" w14:textId="77777777" w:rsidR="00F16FC1" w:rsidRPr="004B7572" w:rsidRDefault="00F16FC1" w:rsidP="00F16FC1">
      <w:pPr>
        <w:pBdr>
          <w:top w:val="single" w:sz="4" w:space="1" w:color="auto"/>
          <w:left w:val="single" w:sz="4" w:space="4" w:color="auto"/>
          <w:bottom w:val="single" w:sz="4" w:space="1" w:color="auto"/>
          <w:right w:val="single" w:sz="4" w:space="4" w:color="auto"/>
        </w:pBdr>
        <w:spacing w:before="100" w:beforeAutospacing="1" w:after="100" w:afterAutospacing="1"/>
        <w:ind w:left="-720" w:right="-828"/>
        <w:rPr>
          <w:rFonts w:ascii="Arial" w:hAnsi="Arial" w:cs="Arial"/>
          <w:b/>
          <w:color w:val="000000"/>
          <w:sz w:val="32"/>
          <w:szCs w:val="32"/>
        </w:rPr>
      </w:pPr>
      <w:r w:rsidRPr="004B7572">
        <w:rPr>
          <w:rFonts w:ascii="Arial" w:hAnsi="Arial" w:cs="Arial"/>
          <w:b/>
          <w:color w:val="000000"/>
          <w:sz w:val="32"/>
          <w:szCs w:val="32"/>
        </w:rPr>
        <w:t>Sørg for at rømningsveier og nødutganger alltid er frie.</w:t>
      </w:r>
      <w:r w:rsidRPr="004B7572">
        <w:rPr>
          <w:rFonts w:ascii="Arial" w:hAnsi="Arial" w:cs="Arial"/>
          <w:b/>
          <w:color w:val="000000"/>
          <w:sz w:val="32"/>
          <w:szCs w:val="32"/>
        </w:rPr>
        <w:br/>
        <w:t>Gjør deg kjent med hvordan slokkeutstyret skal brukes.</w:t>
      </w:r>
      <w:r w:rsidRPr="004B7572">
        <w:rPr>
          <w:rFonts w:ascii="Arial" w:hAnsi="Arial" w:cs="Arial"/>
          <w:b/>
          <w:color w:val="000000"/>
          <w:sz w:val="32"/>
          <w:szCs w:val="32"/>
        </w:rPr>
        <w:br/>
      </w:r>
    </w:p>
    <w:p w14:paraId="7F28EF37" w14:textId="77777777" w:rsidR="00F16FC1" w:rsidRPr="004B7572" w:rsidRDefault="00F16FC1" w:rsidP="00F16FC1">
      <w:pPr>
        <w:pBdr>
          <w:top w:val="single" w:sz="4" w:space="1" w:color="auto"/>
          <w:left w:val="single" w:sz="4" w:space="4" w:color="auto"/>
          <w:bottom w:val="single" w:sz="4" w:space="1" w:color="auto"/>
          <w:right w:val="single" w:sz="4" w:space="4" w:color="auto"/>
        </w:pBdr>
        <w:ind w:left="-720" w:right="-828" w:firstLine="180"/>
        <w:rPr>
          <w:rFonts w:ascii="Arial" w:hAnsi="Arial" w:cs="Arial"/>
        </w:rPr>
      </w:pPr>
      <w:r>
        <w:rPr>
          <w:sz w:val="32"/>
          <w:szCs w:val="32"/>
        </w:rPr>
        <w:tab/>
      </w:r>
      <w:r>
        <w:rPr>
          <w:sz w:val="32"/>
          <w:szCs w:val="32"/>
        </w:rPr>
        <w:tab/>
      </w:r>
      <w:r>
        <w:rPr>
          <w:sz w:val="32"/>
          <w:szCs w:val="32"/>
        </w:rPr>
        <w:tab/>
      </w:r>
      <w:r>
        <w:rPr>
          <w:sz w:val="32"/>
          <w:szCs w:val="32"/>
        </w:rPr>
        <w:tab/>
      </w:r>
      <w:r>
        <w:rPr>
          <w:sz w:val="32"/>
          <w:szCs w:val="32"/>
        </w:rPr>
        <w:tab/>
      </w:r>
      <w:r>
        <w:rPr>
          <w:sz w:val="32"/>
          <w:szCs w:val="32"/>
        </w:rPr>
        <w:tab/>
      </w:r>
    </w:p>
    <w:p w14:paraId="606E0B69" w14:textId="2E7AB09A" w:rsidR="00F16FC1" w:rsidRDefault="00F16FC1" w:rsidP="00F16FC1">
      <w:pPr>
        <w:pBdr>
          <w:top w:val="single" w:sz="4" w:space="1" w:color="auto"/>
          <w:left w:val="single" w:sz="4" w:space="4" w:color="auto"/>
          <w:bottom w:val="single" w:sz="4" w:space="1" w:color="auto"/>
          <w:right w:val="single" w:sz="4" w:space="4" w:color="auto"/>
        </w:pBdr>
        <w:ind w:left="-720" w:right="-828"/>
        <w:rPr>
          <w:rFonts w:ascii="Arial" w:hAnsi="Arial" w:cs="Arial"/>
          <w:b/>
          <w:sz w:val="32"/>
          <w:szCs w:val="32"/>
        </w:rPr>
      </w:pPr>
      <w:r>
        <w:rPr>
          <w:rFonts w:ascii="Arial" w:hAnsi="Arial" w:cs="Arial"/>
          <w:b/>
          <w:sz w:val="32"/>
          <w:szCs w:val="32"/>
        </w:rPr>
        <w:t>Oppmøtested ved brann er på parkeringsplass nede i båthavnen</w:t>
      </w:r>
    </w:p>
    <w:p w14:paraId="78B8B3DA" w14:textId="77777777" w:rsidR="00F16FC1" w:rsidRDefault="00F16FC1" w:rsidP="00F16FC1">
      <w:pPr>
        <w:rPr>
          <w:lang w:eastAsia="nb-NO"/>
        </w:rPr>
      </w:pPr>
    </w:p>
    <w:p w14:paraId="0FD5F921" w14:textId="79F9502D" w:rsidR="00F16FC1" w:rsidRPr="004B7572" w:rsidRDefault="00F16FC1" w:rsidP="00F16FC1">
      <w:pPr>
        <w:pBdr>
          <w:top w:val="single" w:sz="4" w:space="1" w:color="auto"/>
          <w:left w:val="single" w:sz="4" w:space="4" w:color="auto"/>
          <w:bottom w:val="single" w:sz="4" w:space="1" w:color="auto"/>
          <w:right w:val="single" w:sz="4" w:space="4" w:color="auto"/>
        </w:pBdr>
        <w:ind w:left="-720" w:right="-828" w:firstLine="180"/>
        <w:rPr>
          <w:rFonts w:ascii="Arial" w:hAnsi="Arial" w:cs="Arial"/>
          <w:b/>
          <w:sz w:val="32"/>
          <w:szCs w:val="32"/>
        </w:rPr>
      </w:pPr>
      <w:r w:rsidRPr="004B7572">
        <w:rPr>
          <w:rFonts w:ascii="Arial" w:hAnsi="Arial" w:cs="Arial"/>
          <w:b/>
          <w:sz w:val="32"/>
          <w:szCs w:val="32"/>
        </w:rPr>
        <w:tab/>
      </w:r>
      <w:r w:rsidRPr="004B7572">
        <w:rPr>
          <w:rFonts w:ascii="Arial" w:hAnsi="Arial" w:cs="Arial"/>
          <w:b/>
          <w:sz w:val="32"/>
          <w:szCs w:val="32"/>
        </w:rPr>
        <w:tab/>
      </w:r>
      <w:r w:rsidRPr="004B7572">
        <w:rPr>
          <w:rFonts w:ascii="Arial" w:hAnsi="Arial" w:cs="Arial"/>
          <w:b/>
          <w:sz w:val="32"/>
          <w:szCs w:val="32"/>
        </w:rPr>
        <w:tab/>
      </w:r>
      <w:r>
        <w:rPr>
          <w:rFonts w:ascii="Arial" w:hAnsi="Arial" w:cs="Arial"/>
          <w:b/>
          <w:sz w:val="32"/>
          <w:szCs w:val="32"/>
        </w:rPr>
        <w:t xml:space="preserve">        </w:t>
      </w:r>
    </w:p>
    <w:p w14:paraId="1EC31D77" w14:textId="77777777" w:rsidR="00F16FC1" w:rsidRPr="004B7572" w:rsidRDefault="00F16FC1" w:rsidP="00F16FC1">
      <w:pPr>
        <w:pBdr>
          <w:top w:val="single" w:sz="4" w:space="1" w:color="auto"/>
          <w:left w:val="single" w:sz="4" w:space="4" w:color="auto"/>
          <w:bottom w:val="single" w:sz="4" w:space="1" w:color="auto"/>
          <w:right w:val="single" w:sz="4" w:space="4" w:color="auto"/>
        </w:pBdr>
        <w:ind w:left="-720" w:right="-828" w:firstLine="180"/>
        <w:rPr>
          <w:rFonts w:ascii="Arial" w:hAnsi="Arial" w:cs="Arial"/>
          <w:b/>
          <w:sz w:val="32"/>
          <w:szCs w:val="32"/>
        </w:rPr>
      </w:pPr>
    </w:p>
    <w:p w14:paraId="3E4E13BB" w14:textId="01725433" w:rsidR="00F16FC1" w:rsidRPr="004B7572" w:rsidRDefault="00F16FC1" w:rsidP="00F16FC1">
      <w:pPr>
        <w:pBdr>
          <w:top w:val="single" w:sz="4" w:space="1" w:color="auto"/>
          <w:left w:val="single" w:sz="4" w:space="4" w:color="auto"/>
          <w:bottom w:val="single" w:sz="4" w:space="1" w:color="auto"/>
          <w:right w:val="single" w:sz="4" w:space="4" w:color="auto"/>
        </w:pBdr>
        <w:ind w:left="-720" w:right="-828" w:firstLine="180"/>
        <w:jc w:val="center"/>
        <w:rPr>
          <w:rFonts w:ascii="Arial" w:hAnsi="Arial" w:cs="Arial"/>
          <w:b/>
          <w:sz w:val="32"/>
          <w:szCs w:val="32"/>
        </w:rPr>
      </w:pPr>
      <w:r w:rsidRPr="0026799F">
        <w:rPr>
          <w:rFonts w:ascii="Arial" w:hAnsi="Arial" w:cs="Arial"/>
          <w:b/>
          <w:noProof/>
          <w:sz w:val="32"/>
          <w:szCs w:val="32"/>
          <w:lang w:eastAsia="nb-NO"/>
        </w:rPr>
        <w:drawing>
          <wp:inline distT="0" distB="0" distL="0" distR="0" wp14:anchorId="2DF80CCB" wp14:editId="23474D6F">
            <wp:extent cx="2971800" cy="1209675"/>
            <wp:effectExtent l="0" t="0" r="0" b="9525"/>
            <wp:docPr id="1" name="Picture 1" descr="a_110112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_1101121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71800" cy="1209675"/>
                    </a:xfrm>
                    <a:prstGeom prst="rect">
                      <a:avLst/>
                    </a:prstGeom>
                    <a:noFill/>
                    <a:ln>
                      <a:noFill/>
                    </a:ln>
                  </pic:spPr>
                </pic:pic>
              </a:graphicData>
            </a:graphic>
          </wp:inline>
        </w:drawing>
      </w:r>
    </w:p>
    <w:p w14:paraId="12469A11" w14:textId="77777777" w:rsidR="00196DD5" w:rsidRPr="00196DD5" w:rsidRDefault="00196DD5" w:rsidP="00196DD5">
      <w:pPr>
        <w:rPr>
          <w:b/>
          <w:sz w:val="28"/>
          <w:szCs w:val="28"/>
        </w:rPr>
      </w:pPr>
      <w:r w:rsidRPr="00196DD5">
        <w:rPr>
          <w:b/>
          <w:sz w:val="28"/>
          <w:szCs w:val="28"/>
        </w:rPr>
        <w:t>V</w:t>
      </w:r>
      <w:r w:rsidR="00672525" w:rsidRPr="00196DD5">
        <w:rPr>
          <w:b/>
          <w:sz w:val="28"/>
          <w:szCs w:val="28"/>
        </w:rPr>
        <w:t xml:space="preserve">EDLEGG C – </w:t>
      </w:r>
      <w:r w:rsidRPr="00196DD5">
        <w:rPr>
          <w:b/>
          <w:sz w:val="28"/>
          <w:szCs w:val="28"/>
        </w:rPr>
        <w:t>HMS HANDLINGSPLAN</w:t>
      </w:r>
    </w:p>
    <w:p w14:paraId="08B54CD1" w14:textId="77777777" w:rsidR="00196DD5" w:rsidRDefault="00196DD5" w:rsidP="00196DD5">
      <w:pPr>
        <w:rPr>
          <w:sz w:val="28"/>
        </w:rPr>
      </w:pPr>
    </w:p>
    <w:tbl>
      <w:tblPr>
        <w:tblW w:w="90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36"/>
        <w:gridCol w:w="1701"/>
        <w:gridCol w:w="1984"/>
        <w:gridCol w:w="1462"/>
      </w:tblGrid>
      <w:tr w:rsidR="00196DD5" w:rsidRPr="0026799F" w14:paraId="2714ECE2" w14:textId="77777777" w:rsidTr="00A15815">
        <w:tc>
          <w:tcPr>
            <w:tcW w:w="3936" w:type="dxa"/>
          </w:tcPr>
          <w:p w14:paraId="0F92103E" w14:textId="77777777" w:rsidR="00196DD5" w:rsidRPr="0026799F" w:rsidRDefault="00196DD5" w:rsidP="00A15815">
            <w:pPr>
              <w:spacing w:beforeLines="1" w:before="2" w:afterLines="1" w:after="2"/>
              <w:rPr>
                <w:rFonts w:ascii="Calibri" w:hAnsi="Calibri"/>
                <w:b/>
                <w:sz w:val="22"/>
                <w:szCs w:val="20"/>
              </w:rPr>
            </w:pPr>
            <w:r w:rsidRPr="0026799F">
              <w:rPr>
                <w:rFonts w:ascii="Calibri" w:hAnsi="Calibri"/>
                <w:b/>
                <w:sz w:val="22"/>
                <w:szCs w:val="20"/>
              </w:rPr>
              <w:t>Aktivitet</w:t>
            </w:r>
          </w:p>
        </w:tc>
        <w:tc>
          <w:tcPr>
            <w:tcW w:w="1701" w:type="dxa"/>
          </w:tcPr>
          <w:p w14:paraId="7185E3F3" w14:textId="77777777" w:rsidR="00196DD5" w:rsidRPr="0026799F" w:rsidRDefault="00196DD5" w:rsidP="00A15815">
            <w:pPr>
              <w:spacing w:beforeLines="1" w:before="2" w:afterLines="1" w:after="2"/>
              <w:rPr>
                <w:rFonts w:ascii="Calibri" w:hAnsi="Calibri"/>
                <w:b/>
                <w:sz w:val="22"/>
                <w:szCs w:val="20"/>
              </w:rPr>
            </w:pPr>
            <w:r w:rsidRPr="0026799F">
              <w:rPr>
                <w:rFonts w:ascii="Calibri" w:hAnsi="Calibri"/>
                <w:b/>
                <w:sz w:val="22"/>
                <w:szCs w:val="20"/>
              </w:rPr>
              <w:t>Frist</w:t>
            </w:r>
          </w:p>
        </w:tc>
        <w:tc>
          <w:tcPr>
            <w:tcW w:w="1984" w:type="dxa"/>
          </w:tcPr>
          <w:p w14:paraId="3886E1C8" w14:textId="77777777" w:rsidR="00196DD5" w:rsidRPr="0026799F" w:rsidRDefault="00196DD5" w:rsidP="00A15815">
            <w:pPr>
              <w:spacing w:beforeLines="1" w:before="2" w:afterLines="1" w:after="2"/>
              <w:ind w:left="33" w:right="318"/>
              <w:rPr>
                <w:rFonts w:ascii="Calibri" w:hAnsi="Calibri"/>
                <w:b/>
                <w:sz w:val="22"/>
                <w:szCs w:val="20"/>
              </w:rPr>
            </w:pPr>
            <w:r w:rsidRPr="0026799F">
              <w:rPr>
                <w:rFonts w:ascii="Calibri" w:hAnsi="Calibri"/>
                <w:b/>
                <w:sz w:val="22"/>
                <w:szCs w:val="20"/>
              </w:rPr>
              <w:t>Ansvar</w:t>
            </w:r>
          </w:p>
        </w:tc>
        <w:tc>
          <w:tcPr>
            <w:tcW w:w="1462" w:type="dxa"/>
          </w:tcPr>
          <w:p w14:paraId="29907CEA" w14:textId="77777777" w:rsidR="00196DD5" w:rsidRPr="0026799F" w:rsidRDefault="00196DD5" w:rsidP="00A15815">
            <w:pPr>
              <w:spacing w:beforeLines="1" w:before="2" w:afterLines="1" w:after="2"/>
              <w:rPr>
                <w:rFonts w:ascii="Calibri" w:hAnsi="Calibri"/>
                <w:b/>
                <w:sz w:val="22"/>
                <w:szCs w:val="20"/>
              </w:rPr>
            </w:pPr>
            <w:r w:rsidRPr="0026799F">
              <w:rPr>
                <w:rFonts w:ascii="Calibri" w:hAnsi="Calibri"/>
                <w:b/>
                <w:sz w:val="22"/>
                <w:szCs w:val="20"/>
              </w:rPr>
              <w:t>Utført</w:t>
            </w:r>
          </w:p>
        </w:tc>
      </w:tr>
      <w:tr w:rsidR="00196DD5" w:rsidRPr="0026799F" w14:paraId="34691558" w14:textId="77777777" w:rsidTr="00A15815">
        <w:tc>
          <w:tcPr>
            <w:tcW w:w="3936" w:type="dxa"/>
          </w:tcPr>
          <w:p w14:paraId="68D065B4" w14:textId="77777777" w:rsidR="00196DD5" w:rsidRPr="0026799F" w:rsidRDefault="00196DD5" w:rsidP="00A15815">
            <w:pPr>
              <w:spacing w:beforeLines="1" w:before="2" w:afterLines="1" w:after="2"/>
              <w:rPr>
                <w:rFonts w:ascii="Calibri" w:hAnsi="Calibri"/>
                <w:sz w:val="22"/>
                <w:szCs w:val="20"/>
              </w:rPr>
            </w:pPr>
            <w:r>
              <w:rPr>
                <w:rFonts w:ascii="Calibri" w:hAnsi="Calibri"/>
                <w:sz w:val="22"/>
                <w:szCs w:val="20"/>
              </w:rPr>
              <w:t>..</w:t>
            </w:r>
          </w:p>
        </w:tc>
        <w:tc>
          <w:tcPr>
            <w:tcW w:w="1701" w:type="dxa"/>
          </w:tcPr>
          <w:p w14:paraId="1DDA8ECC" w14:textId="0DEAE405" w:rsidR="00196DD5" w:rsidRDefault="00196DD5" w:rsidP="00A15815">
            <w:pPr>
              <w:spacing w:beforeLines="1" w:before="2" w:afterLines="1" w:after="2"/>
              <w:rPr>
                <w:rFonts w:ascii="Calibri" w:hAnsi="Calibri"/>
                <w:sz w:val="22"/>
                <w:szCs w:val="20"/>
              </w:rPr>
            </w:pPr>
          </w:p>
        </w:tc>
        <w:tc>
          <w:tcPr>
            <w:tcW w:w="1984" w:type="dxa"/>
          </w:tcPr>
          <w:p w14:paraId="64A4EADE" w14:textId="6363FCEC" w:rsidR="00196DD5" w:rsidRPr="0026799F" w:rsidRDefault="00196DD5" w:rsidP="00A15815">
            <w:pPr>
              <w:spacing w:beforeLines="1" w:before="2" w:afterLines="1" w:after="2"/>
              <w:ind w:left="33" w:right="318"/>
              <w:rPr>
                <w:rFonts w:ascii="Calibri" w:hAnsi="Calibri"/>
                <w:sz w:val="22"/>
                <w:szCs w:val="20"/>
              </w:rPr>
            </w:pPr>
          </w:p>
        </w:tc>
        <w:tc>
          <w:tcPr>
            <w:tcW w:w="1462" w:type="dxa"/>
          </w:tcPr>
          <w:p w14:paraId="25D340C9" w14:textId="77777777" w:rsidR="00196DD5" w:rsidRDefault="00196DD5" w:rsidP="00A15815">
            <w:pPr>
              <w:spacing w:beforeLines="1" w:before="2" w:afterLines="1" w:after="2"/>
              <w:rPr>
                <w:rFonts w:ascii="Calibri" w:hAnsi="Calibri"/>
                <w:sz w:val="22"/>
                <w:szCs w:val="20"/>
              </w:rPr>
            </w:pPr>
            <w:r>
              <w:rPr>
                <w:rFonts w:ascii="Calibri" w:hAnsi="Calibri"/>
                <w:sz w:val="22"/>
                <w:szCs w:val="20"/>
              </w:rPr>
              <w:t>x</w:t>
            </w:r>
          </w:p>
        </w:tc>
      </w:tr>
      <w:tr w:rsidR="00196DD5" w:rsidRPr="0026799F" w14:paraId="1CB74707" w14:textId="77777777" w:rsidTr="00A15815">
        <w:tc>
          <w:tcPr>
            <w:tcW w:w="3936" w:type="dxa"/>
          </w:tcPr>
          <w:p w14:paraId="3E649EE5" w14:textId="77777777" w:rsidR="00196DD5" w:rsidRPr="0026799F" w:rsidRDefault="00196DD5" w:rsidP="00A15815">
            <w:pPr>
              <w:spacing w:beforeLines="1" w:before="2" w:afterLines="1" w:after="2"/>
              <w:rPr>
                <w:rFonts w:ascii="Calibri" w:hAnsi="Calibri"/>
                <w:sz w:val="22"/>
                <w:szCs w:val="20"/>
              </w:rPr>
            </w:pPr>
          </w:p>
        </w:tc>
        <w:tc>
          <w:tcPr>
            <w:tcW w:w="1701" w:type="dxa"/>
          </w:tcPr>
          <w:p w14:paraId="35308D6F" w14:textId="6451BCF2" w:rsidR="00196DD5" w:rsidRPr="0026799F" w:rsidRDefault="00196DD5" w:rsidP="00A15815">
            <w:pPr>
              <w:spacing w:beforeLines="1" w:before="2" w:afterLines="1" w:after="2"/>
              <w:rPr>
                <w:rFonts w:ascii="Calibri" w:hAnsi="Calibri"/>
                <w:sz w:val="22"/>
                <w:szCs w:val="20"/>
              </w:rPr>
            </w:pPr>
          </w:p>
        </w:tc>
        <w:tc>
          <w:tcPr>
            <w:tcW w:w="1984" w:type="dxa"/>
          </w:tcPr>
          <w:p w14:paraId="22AEB7CA" w14:textId="073A5814" w:rsidR="00196DD5" w:rsidRPr="0026799F" w:rsidRDefault="00196DD5" w:rsidP="00A15815">
            <w:pPr>
              <w:spacing w:beforeLines="1" w:before="2" w:afterLines="1" w:after="2"/>
              <w:ind w:left="33" w:right="318"/>
              <w:rPr>
                <w:rFonts w:ascii="Calibri" w:hAnsi="Calibri"/>
                <w:sz w:val="22"/>
                <w:szCs w:val="20"/>
              </w:rPr>
            </w:pPr>
          </w:p>
        </w:tc>
        <w:tc>
          <w:tcPr>
            <w:tcW w:w="1462" w:type="dxa"/>
          </w:tcPr>
          <w:p w14:paraId="23CD7968" w14:textId="77777777" w:rsidR="00196DD5" w:rsidRPr="0026799F" w:rsidRDefault="00196DD5" w:rsidP="00A15815">
            <w:pPr>
              <w:spacing w:beforeLines="1" w:before="2" w:afterLines="1" w:after="2"/>
              <w:rPr>
                <w:rFonts w:ascii="Calibri" w:hAnsi="Calibri"/>
                <w:sz w:val="22"/>
                <w:szCs w:val="20"/>
              </w:rPr>
            </w:pPr>
            <w:r>
              <w:rPr>
                <w:rFonts w:ascii="Calibri" w:hAnsi="Calibri"/>
                <w:sz w:val="22"/>
                <w:szCs w:val="20"/>
              </w:rPr>
              <w:t>x</w:t>
            </w:r>
          </w:p>
        </w:tc>
      </w:tr>
      <w:tr w:rsidR="00196DD5" w:rsidRPr="0026799F" w14:paraId="2E51A429" w14:textId="77777777" w:rsidTr="00A15815">
        <w:tc>
          <w:tcPr>
            <w:tcW w:w="3936" w:type="dxa"/>
          </w:tcPr>
          <w:p w14:paraId="3E2C8C85" w14:textId="77777777" w:rsidR="00196DD5" w:rsidRPr="0026799F" w:rsidRDefault="00196DD5" w:rsidP="00A15815">
            <w:pPr>
              <w:spacing w:beforeLines="1" w:before="2" w:afterLines="1" w:after="2"/>
              <w:rPr>
                <w:rFonts w:ascii="Calibri" w:hAnsi="Calibri"/>
                <w:sz w:val="22"/>
                <w:szCs w:val="20"/>
              </w:rPr>
            </w:pPr>
          </w:p>
        </w:tc>
        <w:tc>
          <w:tcPr>
            <w:tcW w:w="1701" w:type="dxa"/>
          </w:tcPr>
          <w:p w14:paraId="4E178DE7" w14:textId="2B9A657C" w:rsidR="00196DD5" w:rsidRPr="0026799F" w:rsidRDefault="00196DD5" w:rsidP="00A15815">
            <w:pPr>
              <w:spacing w:beforeLines="1" w:before="2" w:afterLines="1" w:after="2"/>
              <w:rPr>
                <w:rFonts w:ascii="Calibri" w:hAnsi="Calibri"/>
                <w:sz w:val="22"/>
                <w:szCs w:val="20"/>
              </w:rPr>
            </w:pPr>
          </w:p>
        </w:tc>
        <w:tc>
          <w:tcPr>
            <w:tcW w:w="1984" w:type="dxa"/>
          </w:tcPr>
          <w:p w14:paraId="78ABAA9C" w14:textId="2ECA8D45" w:rsidR="00196DD5" w:rsidRPr="0026799F" w:rsidRDefault="00196DD5" w:rsidP="00A15815">
            <w:pPr>
              <w:spacing w:beforeLines="1" w:before="2" w:afterLines="1" w:after="2"/>
              <w:ind w:left="33" w:right="318"/>
              <w:rPr>
                <w:rFonts w:ascii="Calibri" w:hAnsi="Calibri"/>
                <w:sz w:val="22"/>
                <w:szCs w:val="20"/>
              </w:rPr>
            </w:pPr>
          </w:p>
        </w:tc>
        <w:tc>
          <w:tcPr>
            <w:tcW w:w="1462" w:type="dxa"/>
          </w:tcPr>
          <w:p w14:paraId="6CBD1EC0" w14:textId="77777777" w:rsidR="00196DD5" w:rsidRPr="0026799F" w:rsidRDefault="00196DD5" w:rsidP="00A15815">
            <w:pPr>
              <w:spacing w:beforeLines="1" w:before="2" w:afterLines="1" w:after="2"/>
              <w:rPr>
                <w:rFonts w:ascii="Calibri" w:hAnsi="Calibri"/>
                <w:sz w:val="22"/>
                <w:szCs w:val="20"/>
              </w:rPr>
            </w:pPr>
            <w:r>
              <w:rPr>
                <w:rFonts w:ascii="Calibri" w:hAnsi="Calibri"/>
                <w:sz w:val="22"/>
                <w:szCs w:val="20"/>
              </w:rPr>
              <w:t>x</w:t>
            </w:r>
          </w:p>
        </w:tc>
      </w:tr>
      <w:tr w:rsidR="00196DD5" w:rsidRPr="0026799F" w14:paraId="2A2CFEFF" w14:textId="77777777" w:rsidTr="00A15815">
        <w:tc>
          <w:tcPr>
            <w:tcW w:w="3936" w:type="dxa"/>
          </w:tcPr>
          <w:p w14:paraId="0D138ED7" w14:textId="77777777" w:rsidR="00196DD5" w:rsidRDefault="00196DD5" w:rsidP="00A15815">
            <w:pPr>
              <w:spacing w:beforeLines="1" w:before="2" w:afterLines="1" w:after="2"/>
              <w:rPr>
                <w:rFonts w:ascii="Calibri" w:hAnsi="Calibri"/>
                <w:sz w:val="22"/>
                <w:szCs w:val="20"/>
              </w:rPr>
            </w:pPr>
          </w:p>
        </w:tc>
        <w:tc>
          <w:tcPr>
            <w:tcW w:w="1701" w:type="dxa"/>
          </w:tcPr>
          <w:p w14:paraId="425B8EB2" w14:textId="5D342295" w:rsidR="00196DD5" w:rsidRDefault="00196DD5" w:rsidP="00A15815">
            <w:pPr>
              <w:spacing w:beforeLines="1" w:before="2" w:afterLines="1" w:after="2"/>
              <w:rPr>
                <w:rFonts w:ascii="Calibri" w:hAnsi="Calibri"/>
                <w:sz w:val="22"/>
                <w:szCs w:val="20"/>
              </w:rPr>
            </w:pPr>
          </w:p>
        </w:tc>
        <w:tc>
          <w:tcPr>
            <w:tcW w:w="1984" w:type="dxa"/>
          </w:tcPr>
          <w:p w14:paraId="4D7E0C2B" w14:textId="77777777" w:rsidR="00196DD5" w:rsidRDefault="00196DD5" w:rsidP="00A15815">
            <w:pPr>
              <w:spacing w:beforeLines="1" w:before="2" w:afterLines="1" w:after="2"/>
              <w:ind w:left="33" w:right="318"/>
              <w:rPr>
                <w:rFonts w:ascii="Calibri" w:hAnsi="Calibri"/>
                <w:sz w:val="22"/>
                <w:szCs w:val="20"/>
              </w:rPr>
            </w:pPr>
          </w:p>
        </w:tc>
        <w:tc>
          <w:tcPr>
            <w:tcW w:w="1462" w:type="dxa"/>
          </w:tcPr>
          <w:p w14:paraId="77A5AEBA" w14:textId="77777777" w:rsidR="00196DD5" w:rsidRDefault="00196DD5" w:rsidP="00A15815">
            <w:pPr>
              <w:spacing w:beforeLines="1" w:before="2" w:afterLines="1" w:after="2"/>
              <w:rPr>
                <w:rFonts w:ascii="Calibri" w:hAnsi="Calibri"/>
                <w:sz w:val="22"/>
                <w:szCs w:val="20"/>
              </w:rPr>
            </w:pPr>
          </w:p>
        </w:tc>
      </w:tr>
    </w:tbl>
    <w:p w14:paraId="2B20EBFB" w14:textId="77777777" w:rsidR="00196DD5" w:rsidRDefault="00196DD5" w:rsidP="00196DD5">
      <w:pPr>
        <w:rPr>
          <w:sz w:val="28"/>
        </w:rPr>
      </w:pPr>
    </w:p>
    <w:p w14:paraId="60856520" w14:textId="77777777" w:rsidR="00196DD5" w:rsidRDefault="00196DD5" w:rsidP="00196DD5">
      <w:pPr>
        <w:rPr>
          <w:sz w:val="28"/>
        </w:rPr>
      </w:pPr>
    </w:p>
    <w:p w14:paraId="08DD73F0" w14:textId="77777777" w:rsidR="00196DD5" w:rsidRDefault="00196DD5" w:rsidP="00196DD5">
      <w:pPr>
        <w:rPr>
          <w:sz w:val="28"/>
        </w:rPr>
      </w:pPr>
    </w:p>
    <w:p w14:paraId="7AE09AEF" w14:textId="77777777" w:rsidR="00196DD5" w:rsidRDefault="00196DD5" w:rsidP="00196DD5">
      <w:pPr>
        <w:rPr>
          <w:sz w:val="28"/>
        </w:rPr>
      </w:pPr>
    </w:p>
    <w:p w14:paraId="511E99C6" w14:textId="77777777" w:rsidR="00196DD5" w:rsidRDefault="00196DD5" w:rsidP="00196DD5">
      <w:pPr>
        <w:rPr>
          <w:sz w:val="28"/>
        </w:rPr>
      </w:pPr>
    </w:p>
    <w:p w14:paraId="4DE73FD5" w14:textId="77777777" w:rsidR="00196DD5" w:rsidRDefault="00196DD5" w:rsidP="00196DD5">
      <w:pPr>
        <w:rPr>
          <w:sz w:val="28"/>
        </w:rPr>
      </w:pPr>
    </w:p>
    <w:p w14:paraId="380B2C4F" w14:textId="77777777" w:rsidR="00196DD5" w:rsidRDefault="00196DD5" w:rsidP="00196DD5">
      <w:pPr>
        <w:rPr>
          <w:sz w:val="28"/>
        </w:rPr>
      </w:pPr>
    </w:p>
    <w:p w14:paraId="5DF3BA47" w14:textId="77777777" w:rsidR="00196DD5" w:rsidRDefault="00196DD5" w:rsidP="00196DD5">
      <w:pPr>
        <w:rPr>
          <w:sz w:val="28"/>
        </w:rPr>
      </w:pPr>
    </w:p>
    <w:p w14:paraId="4C4BF0C4" w14:textId="77777777" w:rsidR="00196DD5" w:rsidRDefault="00196DD5" w:rsidP="00196DD5">
      <w:pPr>
        <w:rPr>
          <w:sz w:val="28"/>
        </w:rPr>
      </w:pPr>
    </w:p>
    <w:p w14:paraId="55FEE13A" w14:textId="77777777" w:rsidR="00196DD5" w:rsidRDefault="00196DD5" w:rsidP="00196DD5">
      <w:pPr>
        <w:rPr>
          <w:sz w:val="28"/>
        </w:rPr>
      </w:pPr>
    </w:p>
    <w:p w14:paraId="377D01D0" w14:textId="77777777" w:rsidR="00196DD5" w:rsidRDefault="00196DD5" w:rsidP="00196DD5">
      <w:pPr>
        <w:rPr>
          <w:sz w:val="28"/>
        </w:rPr>
      </w:pPr>
    </w:p>
    <w:p w14:paraId="397054A3" w14:textId="77777777" w:rsidR="00196DD5" w:rsidRDefault="00196DD5">
      <w:pPr>
        <w:spacing w:after="160" w:line="259" w:lineRule="auto"/>
        <w:rPr>
          <w:sz w:val="28"/>
        </w:rPr>
      </w:pPr>
      <w:r>
        <w:rPr>
          <w:sz w:val="28"/>
        </w:rPr>
        <w:br w:type="page"/>
      </w:r>
    </w:p>
    <w:p w14:paraId="272C8C79" w14:textId="303DC4E8" w:rsidR="00672525" w:rsidRPr="00196DD5" w:rsidRDefault="00196DD5" w:rsidP="00196DD5">
      <w:r w:rsidRPr="00196DD5">
        <w:rPr>
          <w:b/>
          <w:sz w:val="28"/>
        </w:rPr>
        <w:t xml:space="preserve">VEDLEGG D - </w:t>
      </w:r>
      <w:r w:rsidR="00672525" w:rsidRPr="00196DD5">
        <w:rPr>
          <w:b/>
          <w:sz w:val="28"/>
        </w:rPr>
        <w:t>INTERNKONTROLL ELEKTRISKE ANLEGG BEBOER</w:t>
      </w:r>
      <w:r w:rsidR="00672525" w:rsidRPr="00196DD5">
        <w:t xml:space="preserve"> </w:t>
      </w:r>
    </w:p>
    <w:p w14:paraId="545FE485" w14:textId="77777777" w:rsidR="00196DD5" w:rsidRDefault="00196DD5" w:rsidP="00672525"/>
    <w:p w14:paraId="29A18AF5" w14:textId="090895CD" w:rsidR="00196DD5" w:rsidRPr="00196DD5" w:rsidRDefault="00196DD5" w:rsidP="00672525">
      <w:pPr>
        <w:rPr>
          <w:rFonts w:asciiTheme="majorHAnsi" w:hAnsiTheme="majorHAnsi" w:cstheme="majorHAnsi"/>
          <w:szCs w:val="20"/>
        </w:rPr>
      </w:pPr>
      <w:r w:rsidRPr="00196DD5">
        <w:rPr>
          <w:rFonts w:asciiTheme="majorHAnsi" w:hAnsiTheme="majorHAnsi" w:cstheme="majorHAnsi"/>
          <w:szCs w:val="20"/>
        </w:rPr>
        <w:t>Utføres innen 1.september hvert år. Ta vare på̊ skjemaene i beboerperm. Styret kan ta stikkprøver</w:t>
      </w:r>
    </w:p>
    <w:p w14:paraId="0F14EDE5" w14:textId="77777777" w:rsidR="00196DD5" w:rsidRDefault="00196DD5" w:rsidP="00672525"/>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964"/>
        <w:gridCol w:w="748"/>
        <w:gridCol w:w="812"/>
        <w:gridCol w:w="3446"/>
      </w:tblGrid>
      <w:tr w:rsidR="00196DD5" w:rsidRPr="0026799F" w14:paraId="22A714E5" w14:textId="77777777" w:rsidTr="00196DD5">
        <w:tc>
          <w:tcPr>
            <w:tcW w:w="3964" w:type="dxa"/>
          </w:tcPr>
          <w:p w14:paraId="74D24F44" w14:textId="77777777" w:rsidR="00196DD5" w:rsidRPr="0026799F" w:rsidRDefault="00196DD5" w:rsidP="00A15815">
            <w:pPr>
              <w:spacing w:beforeLines="1" w:before="2" w:afterLines="1" w:after="2"/>
              <w:rPr>
                <w:rFonts w:ascii="Calibri" w:hAnsi="Calibri"/>
                <w:b/>
                <w:sz w:val="22"/>
                <w:szCs w:val="20"/>
              </w:rPr>
            </w:pPr>
            <w:r w:rsidRPr="0026799F">
              <w:rPr>
                <w:rFonts w:ascii="Calibri" w:hAnsi="Calibri"/>
                <w:b/>
                <w:sz w:val="22"/>
                <w:szCs w:val="20"/>
              </w:rPr>
              <w:t>KRAV/OPPGAVE</w:t>
            </w:r>
          </w:p>
        </w:tc>
        <w:tc>
          <w:tcPr>
            <w:tcW w:w="748" w:type="dxa"/>
          </w:tcPr>
          <w:p w14:paraId="4337CABB" w14:textId="77777777" w:rsidR="00196DD5" w:rsidRPr="0026799F" w:rsidRDefault="00196DD5" w:rsidP="00A15815">
            <w:pPr>
              <w:spacing w:beforeLines="1" w:before="2" w:afterLines="1" w:after="2"/>
              <w:rPr>
                <w:rFonts w:ascii="Calibri" w:hAnsi="Calibri"/>
                <w:b/>
                <w:sz w:val="22"/>
                <w:szCs w:val="20"/>
              </w:rPr>
            </w:pPr>
            <w:r w:rsidRPr="0026799F">
              <w:rPr>
                <w:rFonts w:ascii="Calibri" w:hAnsi="Calibri"/>
                <w:b/>
                <w:sz w:val="22"/>
                <w:szCs w:val="20"/>
              </w:rPr>
              <w:t>OK</w:t>
            </w:r>
          </w:p>
        </w:tc>
        <w:tc>
          <w:tcPr>
            <w:tcW w:w="812" w:type="dxa"/>
          </w:tcPr>
          <w:p w14:paraId="4E69387B" w14:textId="77777777" w:rsidR="00196DD5" w:rsidRPr="0026799F" w:rsidRDefault="00196DD5" w:rsidP="00A15815">
            <w:pPr>
              <w:spacing w:beforeLines="1" w:before="2" w:afterLines="1" w:after="2"/>
              <w:rPr>
                <w:rFonts w:ascii="Calibri" w:hAnsi="Calibri"/>
                <w:b/>
                <w:sz w:val="22"/>
                <w:szCs w:val="20"/>
              </w:rPr>
            </w:pPr>
            <w:r w:rsidRPr="0026799F">
              <w:rPr>
                <w:rFonts w:ascii="Calibri" w:hAnsi="Calibri"/>
                <w:b/>
                <w:sz w:val="22"/>
                <w:szCs w:val="20"/>
              </w:rPr>
              <w:t>NEI</w:t>
            </w:r>
          </w:p>
        </w:tc>
        <w:tc>
          <w:tcPr>
            <w:tcW w:w="3446" w:type="dxa"/>
          </w:tcPr>
          <w:p w14:paraId="35A8AAA4" w14:textId="77777777" w:rsidR="00196DD5" w:rsidRPr="0026799F" w:rsidRDefault="00196DD5" w:rsidP="00A15815">
            <w:pPr>
              <w:spacing w:beforeLines="1" w:before="2" w:afterLines="1" w:after="2"/>
              <w:rPr>
                <w:rFonts w:ascii="Calibri" w:hAnsi="Calibri"/>
                <w:b/>
                <w:sz w:val="22"/>
                <w:szCs w:val="20"/>
              </w:rPr>
            </w:pPr>
            <w:r w:rsidRPr="0026799F">
              <w:rPr>
                <w:rFonts w:ascii="Calibri" w:hAnsi="Calibri"/>
                <w:b/>
                <w:sz w:val="22"/>
                <w:szCs w:val="20"/>
              </w:rPr>
              <w:t>MERKNADER</w:t>
            </w:r>
          </w:p>
        </w:tc>
      </w:tr>
      <w:tr w:rsidR="00196DD5" w:rsidRPr="0026799F" w14:paraId="6F9033F1" w14:textId="77777777" w:rsidTr="00196DD5">
        <w:tc>
          <w:tcPr>
            <w:tcW w:w="3964" w:type="dxa"/>
          </w:tcPr>
          <w:p w14:paraId="7ED95B52" w14:textId="77777777" w:rsidR="00196DD5" w:rsidRPr="0026799F" w:rsidRDefault="00196DD5" w:rsidP="00A15815">
            <w:pPr>
              <w:spacing w:beforeLines="1" w:before="2" w:afterLines="1" w:after="2"/>
              <w:rPr>
                <w:rFonts w:ascii="Calibri" w:hAnsi="Calibri"/>
                <w:szCs w:val="20"/>
              </w:rPr>
            </w:pPr>
            <w:r w:rsidRPr="0026799F">
              <w:rPr>
                <w:rFonts w:ascii="Calibri" w:hAnsi="Calibri"/>
                <w:szCs w:val="20"/>
              </w:rPr>
              <w:t>Er det mulig å låse sikringsskapet slik at barn ikke kommer inn?</w:t>
            </w:r>
          </w:p>
        </w:tc>
        <w:tc>
          <w:tcPr>
            <w:tcW w:w="748" w:type="dxa"/>
          </w:tcPr>
          <w:p w14:paraId="73915997" w14:textId="77777777" w:rsidR="00196DD5" w:rsidRPr="0026799F" w:rsidRDefault="00196DD5" w:rsidP="00A15815">
            <w:pPr>
              <w:spacing w:beforeLines="1" w:before="2" w:afterLines="1" w:after="2"/>
              <w:rPr>
                <w:rFonts w:ascii="Calibri" w:hAnsi="Calibri"/>
                <w:sz w:val="22"/>
                <w:szCs w:val="20"/>
              </w:rPr>
            </w:pPr>
          </w:p>
        </w:tc>
        <w:tc>
          <w:tcPr>
            <w:tcW w:w="812" w:type="dxa"/>
          </w:tcPr>
          <w:p w14:paraId="2A26D8FD" w14:textId="77777777" w:rsidR="00196DD5" w:rsidRPr="0026799F" w:rsidRDefault="00196DD5" w:rsidP="00A15815">
            <w:pPr>
              <w:spacing w:beforeLines="1" w:before="2" w:afterLines="1" w:after="2"/>
              <w:rPr>
                <w:rFonts w:ascii="Calibri" w:hAnsi="Calibri"/>
                <w:sz w:val="22"/>
                <w:szCs w:val="20"/>
              </w:rPr>
            </w:pPr>
          </w:p>
        </w:tc>
        <w:tc>
          <w:tcPr>
            <w:tcW w:w="3446" w:type="dxa"/>
          </w:tcPr>
          <w:p w14:paraId="2F5F2160" w14:textId="77777777" w:rsidR="00196DD5" w:rsidRPr="0026799F" w:rsidRDefault="00196DD5" w:rsidP="00A15815">
            <w:pPr>
              <w:spacing w:beforeLines="1" w:before="2" w:afterLines="1" w:after="2"/>
              <w:rPr>
                <w:rFonts w:ascii="Calibri" w:hAnsi="Calibri"/>
                <w:sz w:val="22"/>
                <w:szCs w:val="20"/>
              </w:rPr>
            </w:pPr>
          </w:p>
        </w:tc>
      </w:tr>
      <w:tr w:rsidR="00196DD5" w:rsidRPr="0026799F" w14:paraId="7E2FF7D3" w14:textId="77777777" w:rsidTr="00196DD5">
        <w:tc>
          <w:tcPr>
            <w:tcW w:w="3964" w:type="dxa"/>
          </w:tcPr>
          <w:p w14:paraId="0A259D1D" w14:textId="77777777" w:rsidR="00196DD5" w:rsidRPr="0026799F" w:rsidRDefault="00196DD5" w:rsidP="00A15815">
            <w:pPr>
              <w:spacing w:beforeLines="1" w:before="2" w:afterLines="1" w:after="2"/>
              <w:rPr>
                <w:rFonts w:ascii="Calibri" w:hAnsi="Calibri"/>
                <w:szCs w:val="20"/>
              </w:rPr>
            </w:pPr>
            <w:r w:rsidRPr="0026799F">
              <w:rPr>
                <w:rFonts w:ascii="Calibri" w:hAnsi="Calibri"/>
                <w:szCs w:val="20"/>
              </w:rPr>
              <w:t xml:space="preserve">Er kurser/brytere godt merket og lette å komme til? </w:t>
            </w:r>
          </w:p>
        </w:tc>
        <w:tc>
          <w:tcPr>
            <w:tcW w:w="748" w:type="dxa"/>
          </w:tcPr>
          <w:p w14:paraId="60091F0D" w14:textId="77777777" w:rsidR="00196DD5" w:rsidRPr="0026799F" w:rsidRDefault="00196DD5" w:rsidP="00A15815">
            <w:pPr>
              <w:spacing w:beforeLines="1" w:before="2" w:afterLines="1" w:after="2"/>
              <w:rPr>
                <w:rFonts w:ascii="Calibri" w:hAnsi="Calibri"/>
                <w:sz w:val="22"/>
                <w:szCs w:val="20"/>
              </w:rPr>
            </w:pPr>
          </w:p>
        </w:tc>
        <w:tc>
          <w:tcPr>
            <w:tcW w:w="812" w:type="dxa"/>
          </w:tcPr>
          <w:p w14:paraId="58F9146E" w14:textId="77777777" w:rsidR="00196DD5" w:rsidRPr="0026799F" w:rsidRDefault="00196DD5" w:rsidP="00A15815">
            <w:pPr>
              <w:spacing w:beforeLines="1" w:before="2" w:afterLines="1" w:after="2"/>
              <w:rPr>
                <w:rFonts w:ascii="Calibri" w:hAnsi="Calibri"/>
                <w:sz w:val="22"/>
                <w:szCs w:val="20"/>
              </w:rPr>
            </w:pPr>
          </w:p>
        </w:tc>
        <w:tc>
          <w:tcPr>
            <w:tcW w:w="3446" w:type="dxa"/>
          </w:tcPr>
          <w:p w14:paraId="6691B093" w14:textId="77777777" w:rsidR="00196DD5" w:rsidRPr="0026799F" w:rsidRDefault="00196DD5" w:rsidP="00A15815">
            <w:pPr>
              <w:spacing w:beforeLines="1" w:before="2" w:afterLines="1" w:after="2"/>
              <w:rPr>
                <w:rFonts w:ascii="Calibri" w:hAnsi="Calibri"/>
                <w:sz w:val="22"/>
                <w:szCs w:val="20"/>
              </w:rPr>
            </w:pPr>
          </w:p>
        </w:tc>
      </w:tr>
      <w:tr w:rsidR="00196DD5" w:rsidRPr="0026799F" w14:paraId="6C731C6C" w14:textId="77777777" w:rsidTr="00196DD5">
        <w:tc>
          <w:tcPr>
            <w:tcW w:w="3964" w:type="dxa"/>
          </w:tcPr>
          <w:p w14:paraId="11436698" w14:textId="77777777" w:rsidR="00196DD5" w:rsidRPr="0026799F" w:rsidRDefault="00196DD5" w:rsidP="00A15815">
            <w:pPr>
              <w:spacing w:beforeLines="1" w:before="2" w:afterLines="1" w:after="2"/>
              <w:rPr>
                <w:rFonts w:ascii="Calibri" w:hAnsi="Calibri"/>
                <w:szCs w:val="20"/>
              </w:rPr>
            </w:pPr>
            <w:r w:rsidRPr="0026799F">
              <w:rPr>
                <w:rFonts w:ascii="Calibri" w:hAnsi="Calibri"/>
                <w:szCs w:val="20"/>
              </w:rPr>
              <w:t xml:space="preserve">Oppbevares det ting i sikringsskapet som ikke har noe der å gjøre? </w:t>
            </w:r>
          </w:p>
        </w:tc>
        <w:tc>
          <w:tcPr>
            <w:tcW w:w="748" w:type="dxa"/>
          </w:tcPr>
          <w:p w14:paraId="61C3A251" w14:textId="77777777" w:rsidR="00196DD5" w:rsidRPr="0026799F" w:rsidRDefault="00196DD5" w:rsidP="00A15815">
            <w:pPr>
              <w:spacing w:beforeLines="1" w:before="2" w:afterLines="1" w:after="2"/>
              <w:rPr>
                <w:rFonts w:ascii="Calibri" w:hAnsi="Calibri"/>
                <w:sz w:val="22"/>
                <w:szCs w:val="20"/>
              </w:rPr>
            </w:pPr>
          </w:p>
        </w:tc>
        <w:tc>
          <w:tcPr>
            <w:tcW w:w="812" w:type="dxa"/>
          </w:tcPr>
          <w:p w14:paraId="2936FA1C" w14:textId="77777777" w:rsidR="00196DD5" w:rsidRPr="0026799F" w:rsidRDefault="00196DD5" w:rsidP="00A15815">
            <w:pPr>
              <w:spacing w:beforeLines="1" w:before="2" w:afterLines="1" w:after="2"/>
              <w:rPr>
                <w:rFonts w:ascii="Calibri" w:hAnsi="Calibri"/>
                <w:sz w:val="22"/>
                <w:szCs w:val="20"/>
              </w:rPr>
            </w:pPr>
          </w:p>
        </w:tc>
        <w:tc>
          <w:tcPr>
            <w:tcW w:w="3446" w:type="dxa"/>
          </w:tcPr>
          <w:p w14:paraId="3D25C13D" w14:textId="77777777" w:rsidR="00196DD5" w:rsidRPr="0026799F" w:rsidRDefault="00196DD5" w:rsidP="00A15815">
            <w:pPr>
              <w:spacing w:beforeLines="1" w:before="2" w:afterLines="1" w:after="2"/>
              <w:rPr>
                <w:rFonts w:ascii="Calibri" w:hAnsi="Calibri"/>
                <w:sz w:val="22"/>
                <w:szCs w:val="20"/>
              </w:rPr>
            </w:pPr>
          </w:p>
        </w:tc>
      </w:tr>
      <w:tr w:rsidR="00196DD5" w:rsidRPr="0026799F" w14:paraId="08A33B6F" w14:textId="77777777" w:rsidTr="00196DD5">
        <w:tc>
          <w:tcPr>
            <w:tcW w:w="3964" w:type="dxa"/>
          </w:tcPr>
          <w:p w14:paraId="17163E38" w14:textId="77777777" w:rsidR="00196DD5" w:rsidRPr="0026799F" w:rsidRDefault="00196DD5" w:rsidP="00A15815">
            <w:pPr>
              <w:spacing w:beforeLines="1" w:before="2" w:afterLines="1" w:after="2"/>
              <w:rPr>
                <w:rFonts w:ascii="Calibri" w:hAnsi="Calibri"/>
                <w:szCs w:val="20"/>
              </w:rPr>
            </w:pPr>
            <w:r w:rsidRPr="0026799F">
              <w:rPr>
                <w:rFonts w:ascii="Calibri" w:hAnsi="Calibri"/>
                <w:szCs w:val="20"/>
              </w:rPr>
              <w:t xml:space="preserve">Er sikringselementene unormalt varme? I så fall – kontakt en autorisert elektroinstallatør. </w:t>
            </w:r>
          </w:p>
        </w:tc>
        <w:tc>
          <w:tcPr>
            <w:tcW w:w="748" w:type="dxa"/>
          </w:tcPr>
          <w:p w14:paraId="4B5D9BDF" w14:textId="77777777" w:rsidR="00196DD5" w:rsidRPr="0026799F" w:rsidRDefault="00196DD5" w:rsidP="00A15815">
            <w:pPr>
              <w:spacing w:beforeLines="1" w:before="2" w:afterLines="1" w:after="2"/>
              <w:rPr>
                <w:rFonts w:ascii="Calibri" w:hAnsi="Calibri"/>
                <w:sz w:val="22"/>
                <w:szCs w:val="20"/>
              </w:rPr>
            </w:pPr>
          </w:p>
        </w:tc>
        <w:tc>
          <w:tcPr>
            <w:tcW w:w="812" w:type="dxa"/>
          </w:tcPr>
          <w:p w14:paraId="61319652" w14:textId="77777777" w:rsidR="00196DD5" w:rsidRPr="0026799F" w:rsidRDefault="00196DD5" w:rsidP="00A15815">
            <w:pPr>
              <w:spacing w:beforeLines="1" w:before="2" w:afterLines="1" w:after="2"/>
              <w:rPr>
                <w:rFonts w:ascii="Calibri" w:hAnsi="Calibri"/>
                <w:sz w:val="22"/>
                <w:szCs w:val="20"/>
              </w:rPr>
            </w:pPr>
          </w:p>
        </w:tc>
        <w:tc>
          <w:tcPr>
            <w:tcW w:w="3446" w:type="dxa"/>
          </w:tcPr>
          <w:p w14:paraId="4660BF99" w14:textId="77777777" w:rsidR="00196DD5" w:rsidRPr="0026799F" w:rsidRDefault="00196DD5" w:rsidP="00A15815">
            <w:pPr>
              <w:spacing w:beforeLines="1" w:before="2" w:afterLines="1" w:after="2"/>
              <w:rPr>
                <w:rFonts w:ascii="Calibri" w:hAnsi="Calibri"/>
                <w:sz w:val="22"/>
                <w:szCs w:val="20"/>
              </w:rPr>
            </w:pPr>
          </w:p>
        </w:tc>
      </w:tr>
      <w:tr w:rsidR="00196DD5" w:rsidRPr="0026799F" w14:paraId="23A6DEE7" w14:textId="77777777" w:rsidTr="00196DD5">
        <w:tc>
          <w:tcPr>
            <w:tcW w:w="3964" w:type="dxa"/>
          </w:tcPr>
          <w:p w14:paraId="792BC58C" w14:textId="77777777" w:rsidR="00196DD5" w:rsidRPr="0026799F" w:rsidRDefault="00196DD5" w:rsidP="00A15815">
            <w:pPr>
              <w:spacing w:beforeLines="1" w:before="2" w:afterLines="1" w:after="2"/>
              <w:rPr>
                <w:rFonts w:ascii="Calibri" w:hAnsi="Calibri"/>
                <w:szCs w:val="20"/>
              </w:rPr>
            </w:pPr>
            <w:r w:rsidRPr="0026799F">
              <w:rPr>
                <w:rFonts w:ascii="Calibri" w:hAnsi="Calibri"/>
                <w:szCs w:val="20"/>
              </w:rPr>
              <w:t xml:space="preserve">Trekker du ut støpslet i forbruksapparatene dine etter bruk? (kaffemaskin, vannkoker, hårføner, mobillader og lignende) </w:t>
            </w:r>
          </w:p>
        </w:tc>
        <w:tc>
          <w:tcPr>
            <w:tcW w:w="748" w:type="dxa"/>
          </w:tcPr>
          <w:p w14:paraId="1F467CDB" w14:textId="77777777" w:rsidR="00196DD5" w:rsidRPr="0026799F" w:rsidRDefault="00196DD5" w:rsidP="00A15815">
            <w:pPr>
              <w:spacing w:beforeLines="1" w:before="2" w:afterLines="1" w:after="2"/>
              <w:rPr>
                <w:rFonts w:ascii="Calibri" w:hAnsi="Calibri"/>
                <w:sz w:val="22"/>
                <w:szCs w:val="20"/>
              </w:rPr>
            </w:pPr>
          </w:p>
        </w:tc>
        <w:tc>
          <w:tcPr>
            <w:tcW w:w="812" w:type="dxa"/>
          </w:tcPr>
          <w:p w14:paraId="6E308DBC" w14:textId="77777777" w:rsidR="00196DD5" w:rsidRPr="0026799F" w:rsidRDefault="00196DD5" w:rsidP="00A15815">
            <w:pPr>
              <w:spacing w:beforeLines="1" w:before="2" w:afterLines="1" w:after="2"/>
              <w:rPr>
                <w:rFonts w:ascii="Calibri" w:hAnsi="Calibri"/>
                <w:sz w:val="22"/>
                <w:szCs w:val="20"/>
              </w:rPr>
            </w:pPr>
          </w:p>
        </w:tc>
        <w:tc>
          <w:tcPr>
            <w:tcW w:w="3446" w:type="dxa"/>
          </w:tcPr>
          <w:p w14:paraId="57BA5DA1" w14:textId="77777777" w:rsidR="00196DD5" w:rsidRPr="0026799F" w:rsidRDefault="00196DD5" w:rsidP="00A15815">
            <w:pPr>
              <w:spacing w:beforeLines="1" w:before="2" w:afterLines="1" w:after="2"/>
              <w:rPr>
                <w:rFonts w:ascii="Calibri" w:hAnsi="Calibri"/>
                <w:sz w:val="22"/>
                <w:szCs w:val="20"/>
              </w:rPr>
            </w:pPr>
          </w:p>
        </w:tc>
      </w:tr>
      <w:tr w:rsidR="00196DD5" w:rsidRPr="0026799F" w14:paraId="0048A76B" w14:textId="77777777" w:rsidTr="00196DD5">
        <w:tc>
          <w:tcPr>
            <w:tcW w:w="3964" w:type="dxa"/>
          </w:tcPr>
          <w:p w14:paraId="53C20F98" w14:textId="77777777" w:rsidR="00196DD5" w:rsidRPr="0026799F" w:rsidRDefault="00196DD5" w:rsidP="00A15815">
            <w:pPr>
              <w:spacing w:beforeLines="1" w:before="2" w:afterLines="1" w:after="2"/>
              <w:rPr>
                <w:rFonts w:ascii="Calibri" w:hAnsi="Calibri"/>
                <w:szCs w:val="20"/>
              </w:rPr>
            </w:pPr>
            <w:r w:rsidRPr="0026799F">
              <w:rPr>
                <w:rFonts w:ascii="Calibri" w:hAnsi="Calibri"/>
                <w:szCs w:val="20"/>
              </w:rPr>
              <w:t xml:space="preserve">Skrur du av TV-apparatet med av/på̊ knappen på̊ TV'n hver kveld? </w:t>
            </w:r>
          </w:p>
        </w:tc>
        <w:tc>
          <w:tcPr>
            <w:tcW w:w="748" w:type="dxa"/>
          </w:tcPr>
          <w:p w14:paraId="56DD2597" w14:textId="77777777" w:rsidR="00196DD5" w:rsidRPr="0026799F" w:rsidRDefault="00196DD5" w:rsidP="00A15815">
            <w:pPr>
              <w:spacing w:beforeLines="1" w:before="2" w:afterLines="1" w:after="2"/>
              <w:rPr>
                <w:rFonts w:ascii="Calibri" w:hAnsi="Calibri"/>
                <w:sz w:val="22"/>
                <w:szCs w:val="20"/>
              </w:rPr>
            </w:pPr>
          </w:p>
        </w:tc>
        <w:tc>
          <w:tcPr>
            <w:tcW w:w="812" w:type="dxa"/>
          </w:tcPr>
          <w:p w14:paraId="7CF7F6DB" w14:textId="77777777" w:rsidR="00196DD5" w:rsidRPr="0026799F" w:rsidRDefault="00196DD5" w:rsidP="00A15815">
            <w:pPr>
              <w:spacing w:beforeLines="1" w:before="2" w:afterLines="1" w:after="2"/>
              <w:rPr>
                <w:rFonts w:ascii="Calibri" w:hAnsi="Calibri"/>
                <w:sz w:val="22"/>
                <w:szCs w:val="20"/>
              </w:rPr>
            </w:pPr>
          </w:p>
        </w:tc>
        <w:tc>
          <w:tcPr>
            <w:tcW w:w="3446" w:type="dxa"/>
          </w:tcPr>
          <w:p w14:paraId="4FC62A11" w14:textId="77777777" w:rsidR="00196DD5" w:rsidRPr="0026799F" w:rsidRDefault="00196DD5" w:rsidP="00A15815">
            <w:pPr>
              <w:spacing w:beforeLines="1" w:before="2" w:afterLines="1" w:after="2"/>
              <w:rPr>
                <w:rFonts w:ascii="Calibri" w:hAnsi="Calibri"/>
                <w:sz w:val="22"/>
                <w:szCs w:val="20"/>
              </w:rPr>
            </w:pPr>
          </w:p>
        </w:tc>
      </w:tr>
      <w:tr w:rsidR="00196DD5" w:rsidRPr="0026799F" w14:paraId="59652689" w14:textId="77777777" w:rsidTr="00196DD5">
        <w:tc>
          <w:tcPr>
            <w:tcW w:w="3964" w:type="dxa"/>
          </w:tcPr>
          <w:p w14:paraId="7E4B7428" w14:textId="77777777" w:rsidR="00196DD5" w:rsidRPr="0026799F" w:rsidRDefault="00196DD5" w:rsidP="00A15815">
            <w:pPr>
              <w:spacing w:beforeLines="1" w:before="2" w:afterLines="1" w:after="2"/>
              <w:rPr>
                <w:rFonts w:ascii="Calibri" w:hAnsi="Calibri"/>
                <w:szCs w:val="20"/>
              </w:rPr>
            </w:pPr>
            <w:r w:rsidRPr="0026799F">
              <w:rPr>
                <w:rFonts w:ascii="Calibri" w:hAnsi="Calibri"/>
                <w:szCs w:val="20"/>
              </w:rPr>
              <w:t xml:space="preserve">Trekker du ut antenne og strømledninger i TV og PC når du reiser på̊ ferie? </w:t>
            </w:r>
          </w:p>
          <w:p w14:paraId="2FB41CE4" w14:textId="77777777" w:rsidR="00196DD5" w:rsidRPr="0026799F" w:rsidRDefault="00196DD5" w:rsidP="00A15815">
            <w:pPr>
              <w:spacing w:beforeLines="1" w:before="2" w:afterLines="1" w:after="2"/>
              <w:rPr>
                <w:rFonts w:ascii="Calibri" w:hAnsi="Calibri"/>
                <w:szCs w:val="20"/>
              </w:rPr>
            </w:pPr>
            <w:r w:rsidRPr="0026799F">
              <w:rPr>
                <w:rFonts w:ascii="Calibri" w:hAnsi="Calibri"/>
                <w:szCs w:val="20"/>
              </w:rPr>
              <w:t xml:space="preserve">(P.G.A. tordenvær og fare for overspenning) </w:t>
            </w:r>
          </w:p>
        </w:tc>
        <w:tc>
          <w:tcPr>
            <w:tcW w:w="748" w:type="dxa"/>
          </w:tcPr>
          <w:p w14:paraId="2BC53085" w14:textId="77777777" w:rsidR="00196DD5" w:rsidRPr="0026799F" w:rsidRDefault="00196DD5" w:rsidP="00A15815">
            <w:pPr>
              <w:spacing w:beforeLines="1" w:before="2" w:afterLines="1" w:after="2"/>
              <w:rPr>
                <w:rFonts w:ascii="Calibri" w:hAnsi="Calibri"/>
                <w:sz w:val="22"/>
                <w:szCs w:val="20"/>
              </w:rPr>
            </w:pPr>
          </w:p>
        </w:tc>
        <w:tc>
          <w:tcPr>
            <w:tcW w:w="812" w:type="dxa"/>
          </w:tcPr>
          <w:p w14:paraId="46E3220D" w14:textId="77777777" w:rsidR="00196DD5" w:rsidRPr="0026799F" w:rsidRDefault="00196DD5" w:rsidP="00A15815">
            <w:pPr>
              <w:spacing w:beforeLines="1" w:before="2" w:afterLines="1" w:after="2"/>
              <w:rPr>
                <w:rFonts w:ascii="Calibri" w:hAnsi="Calibri"/>
                <w:sz w:val="22"/>
                <w:szCs w:val="20"/>
              </w:rPr>
            </w:pPr>
          </w:p>
        </w:tc>
        <w:tc>
          <w:tcPr>
            <w:tcW w:w="3446" w:type="dxa"/>
          </w:tcPr>
          <w:p w14:paraId="129E2E5B" w14:textId="77777777" w:rsidR="00196DD5" w:rsidRPr="0026799F" w:rsidRDefault="00196DD5" w:rsidP="00A15815">
            <w:pPr>
              <w:spacing w:beforeLines="1" w:before="2" w:afterLines="1" w:after="2"/>
              <w:rPr>
                <w:rFonts w:ascii="Calibri" w:hAnsi="Calibri"/>
                <w:sz w:val="22"/>
                <w:szCs w:val="20"/>
              </w:rPr>
            </w:pPr>
          </w:p>
        </w:tc>
      </w:tr>
      <w:tr w:rsidR="00196DD5" w:rsidRPr="0026799F" w14:paraId="052E074D" w14:textId="77777777" w:rsidTr="00196DD5">
        <w:tc>
          <w:tcPr>
            <w:tcW w:w="3964" w:type="dxa"/>
          </w:tcPr>
          <w:p w14:paraId="18842891" w14:textId="77777777" w:rsidR="00196DD5" w:rsidRPr="0026799F" w:rsidRDefault="00196DD5" w:rsidP="00A15815">
            <w:pPr>
              <w:spacing w:beforeLines="1" w:before="2" w:afterLines="1" w:after="2"/>
              <w:rPr>
                <w:rFonts w:ascii="Calibri" w:hAnsi="Calibri"/>
                <w:szCs w:val="20"/>
              </w:rPr>
            </w:pPr>
            <w:r w:rsidRPr="0026799F">
              <w:rPr>
                <w:rFonts w:ascii="Calibri" w:hAnsi="Calibri"/>
                <w:szCs w:val="20"/>
              </w:rPr>
              <w:t xml:space="preserve">Etterser du det elektriske ledningsopplegget med jevne mellomrom? </w:t>
            </w:r>
          </w:p>
          <w:p w14:paraId="21151181" w14:textId="77777777" w:rsidR="00196DD5" w:rsidRPr="0026799F" w:rsidRDefault="00196DD5" w:rsidP="00A15815">
            <w:pPr>
              <w:spacing w:beforeLines="1" w:before="2" w:afterLines="1" w:after="2"/>
              <w:rPr>
                <w:rFonts w:ascii="Calibri" w:hAnsi="Calibri"/>
                <w:szCs w:val="20"/>
              </w:rPr>
            </w:pPr>
            <w:r w:rsidRPr="0026799F">
              <w:rPr>
                <w:rFonts w:ascii="Calibri" w:hAnsi="Calibri"/>
                <w:szCs w:val="20"/>
              </w:rPr>
              <w:t xml:space="preserve">(Kjenn etter om noe er unormalt varmt, slitte brytere og stikkontakter, tørre og sprø ledninger. Ved feil – kontakt autorisert elektroinstallatør) </w:t>
            </w:r>
          </w:p>
        </w:tc>
        <w:tc>
          <w:tcPr>
            <w:tcW w:w="748" w:type="dxa"/>
          </w:tcPr>
          <w:p w14:paraId="404D38A3" w14:textId="77777777" w:rsidR="00196DD5" w:rsidRPr="0026799F" w:rsidRDefault="00196DD5" w:rsidP="00A15815">
            <w:pPr>
              <w:spacing w:beforeLines="1" w:before="2" w:afterLines="1" w:after="2"/>
              <w:rPr>
                <w:rFonts w:ascii="Calibri" w:hAnsi="Calibri"/>
                <w:sz w:val="22"/>
                <w:szCs w:val="20"/>
              </w:rPr>
            </w:pPr>
          </w:p>
        </w:tc>
        <w:tc>
          <w:tcPr>
            <w:tcW w:w="812" w:type="dxa"/>
          </w:tcPr>
          <w:p w14:paraId="6D829696" w14:textId="77777777" w:rsidR="00196DD5" w:rsidRPr="0026799F" w:rsidRDefault="00196DD5" w:rsidP="00A15815">
            <w:pPr>
              <w:spacing w:beforeLines="1" w:before="2" w:afterLines="1" w:after="2"/>
              <w:rPr>
                <w:rFonts w:ascii="Calibri" w:hAnsi="Calibri"/>
                <w:sz w:val="22"/>
                <w:szCs w:val="20"/>
              </w:rPr>
            </w:pPr>
          </w:p>
        </w:tc>
        <w:tc>
          <w:tcPr>
            <w:tcW w:w="3446" w:type="dxa"/>
          </w:tcPr>
          <w:p w14:paraId="45D7DC5F" w14:textId="77777777" w:rsidR="00196DD5" w:rsidRPr="0026799F" w:rsidRDefault="00196DD5" w:rsidP="00A15815">
            <w:pPr>
              <w:spacing w:beforeLines="1" w:before="2" w:afterLines="1" w:after="2"/>
              <w:rPr>
                <w:rFonts w:ascii="Calibri" w:hAnsi="Calibri"/>
                <w:sz w:val="22"/>
                <w:szCs w:val="20"/>
              </w:rPr>
            </w:pPr>
          </w:p>
        </w:tc>
      </w:tr>
      <w:tr w:rsidR="00196DD5" w:rsidRPr="0026799F" w14:paraId="10377A27" w14:textId="77777777" w:rsidTr="00196DD5">
        <w:tc>
          <w:tcPr>
            <w:tcW w:w="3964" w:type="dxa"/>
          </w:tcPr>
          <w:p w14:paraId="51DABFD5" w14:textId="77777777" w:rsidR="00196DD5" w:rsidRPr="0026799F" w:rsidRDefault="00196DD5" w:rsidP="00A15815">
            <w:pPr>
              <w:spacing w:beforeLines="1" w:before="2" w:afterLines="1" w:after="2"/>
              <w:rPr>
                <w:rFonts w:ascii="Calibri" w:hAnsi="Calibri"/>
                <w:szCs w:val="20"/>
              </w:rPr>
            </w:pPr>
            <w:r w:rsidRPr="0026799F">
              <w:rPr>
                <w:rFonts w:ascii="Calibri" w:hAnsi="Calibri"/>
                <w:szCs w:val="20"/>
              </w:rPr>
              <w:t>Bruker du vifteovner som permanent varmekilde? (En vifteovn skal bare brukes under tilsyn. Når den brukes skal den stå stødig og ikke plasseres nær brennbare ting. Filteret må̊ renses regelmessig for støv.)</w:t>
            </w:r>
          </w:p>
        </w:tc>
        <w:tc>
          <w:tcPr>
            <w:tcW w:w="748" w:type="dxa"/>
          </w:tcPr>
          <w:p w14:paraId="4FFE2452" w14:textId="77777777" w:rsidR="00196DD5" w:rsidRPr="0026799F" w:rsidRDefault="00196DD5" w:rsidP="00A15815">
            <w:pPr>
              <w:spacing w:beforeLines="1" w:before="2" w:afterLines="1" w:after="2"/>
              <w:rPr>
                <w:rFonts w:ascii="Calibri" w:hAnsi="Calibri"/>
                <w:sz w:val="22"/>
                <w:szCs w:val="20"/>
              </w:rPr>
            </w:pPr>
          </w:p>
        </w:tc>
        <w:tc>
          <w:tcPr>
            <w:tcW w:w="812" w:type="dxa"/>
          </w:tcPr>
          <w:p w14:paraId="63C444BD" w14:textId="77777777" w:rsidR="00196DD5" w:rsidRPr="0026799F" w:rsidRDefault="00196DD5" w:rsidP="00A15815">
            <w:pPr>
              <w:spacing w:beforeLines="1" w:before="2" w:afterLines="1" w:after="2"/>
              <w:rPr>
                <w:rFonts w:ascii="Calibri" w:hAnsi="Calibri"/>
                <w:sz w:val="22"/>
                <w:szCs w:val="20"/>
              </w:rPr>
            </w:pPr>
          </w:p>
        </w:tc>
        <w:tc>
          <w:tcPr>
            <w:tcW w:w="3446" w:type="dxa"/>
          </w:tcPr>
          <w:p w14:paraId="7B8DF686" w14:textId="77777777" w:rsidR="00196DD5" w:rsidRPr="0026799F" w:rsidRDefault="00196DD5" w:rsidP="00A15815">
            <w:pPr>
              <w:spacing w:beforeLines="1" w:before="2" w:afterLines="1" w:after="2"/>
              <w:rPr>
                <w:rFonts w:ascii="Calibri" w:hAnsi="Calibri"/>
                <w:sz w:val="22"/>
                <w:szCs w:val="20"/>
              </w:rPr>
            </w:pPr>
          </w:p>
        </w:tc>
      </w:tr>
      <w:tr w:rsidR="00196DD5" w:rsidRPr="0026799F" w14:paraId="7F6AA227" w14:textId="77777777" w:rsidTr="00196DD5">
        <w:tc>
          <w:tcPr>
            <w:tcW w:w="3964" w:type="dxa"/>
          </w:tcPr>
          <w:p w14:paraId="3B55ED3B" w14:textId="77777777" w:rsidR="00196DD5" w:rsidRPr="0026799F" w:rsidRDefault="00196DD5" w:rsidP="00A15815">
            <w:pPr>
              <w:spacing w:beforeLines="1" w:before="2" w:afterLines="1" w:after="2"/>
              <w:rPr>
                <w:rFonts w:ascii="Calibri" w:hAnsi="Calibri"/>
                <w:szCs w:val="20"/>
              </w:rPr>
            </w:pPr>
            <w:r w:rsidRPr="0026799F">
              <w:rPr>
                <w:rFonts w:ascii="Calibri" w:hAnsi="Calibri"/>
                <w:szCs w:val="20"/>
              </w:rPr>
              <w:t xml:space="preserve">Hender det du glemmer å slå av plata på̊ komfyren? </w:t>
            </w:r>
          </w:p>
        </w:tc>
        <w:tc>
          <w:tcPr>
            <w:tcW w:w="748" w:type="dxa"/>
          </w:tcPr>
          <w:p w14:paraId="6A7AB9B6" w14:textId="77777777" w:rsidR="00196DD5" w:rsidRPr="0026799F" w:rsidRDefault="00196DD5" w:rsidP="00A15815">
            <w:pPr>
              <w:spacing w:beforeLines="1" w:before="2" w:afterLines="1" w:after="2"/>
              <w:rPr>
                <w:rFonts w:ascii="Calibri" w:hAnsi="Calibri"/>
                <w:sz w:val="22"/>
                <w:szCs w:val="20"/>
              </w:rPr>
            </w:pPr>
          </w:p>
        </w:tc>
        <w:tc>
          <w:tcPr>
            <w:tcW w:w="812" w:type="dxa"/>
          </w:tcPr>
          <w:p w14:paraId="01336DB0" w14:textId="77777777" w:rsidR="00196DD5" w:rsidRPr="0026799F" w:rsidRDefault="00196DD5" w:rsidP="00A15815">
            <w:pPr>
              <w:spacing w:beforeLines="1" w:before="2" w:afterLines="1" w:after="2"/>
              <w:rPr>
                <w:rFonts w:ascii="Calibri" w:hAnsi="Calibri"/>
                <w:sz w:val="22"/>
                <w:szCs w:val="20"/>
              </w:rPr>
            </w:pPr>
          </w:p>
        </w:tc>
        <w:tc>
          <w:tcPr>
            <w:tcW w:w="3446" w:type="dxa"/>
          </w:tcPr>
          <w:p w14:paraId="2D03A200" w14:textId="77777777" w:rsidR="00196DD5" w:rsidRPr="0026799F" w:rsidRDefault="00196DD5" w:rsidP="00A15815">
            <w:pPr>
              <w:spacing w:beforeLines="1" w:before="2" w:afterLines="1" w:after="2"/>
              <w:rPr>
                <w:rFonts w:ascii="Calibri" w:hAnsi="Calibri"/>
                <w:sz w:val="22"/>
                <w:szCs w:val="20"/>
              </w:rPr>
            </w:pPr>
          </w:p>
        </w:tc>
      </w:tr>
      <w:tr w:rsidR="00196DD5" w:rsidRPr="0026799F" w14:paraId="7F29F45E" w14:textId="77777777" w:rsidTr="00196DD5">
        <w:tc>
          <w:tcPr>
            <w:tcW w:w="3964" w:type="dxa"/>
          </w:tcPr>
          <w:p w14:paraId="38DBBACD" w14:textId="77777777" w:rsidR="00196DD5" w:rsidRPr="0026799F" w:rsidRDefault="00196DD5" w:rsidP="00A15815">
            <w:pPr>
              <w:spacing w:beforeLines="1" w:before="2" w:afterLines="1" w:after="2"/>
              <w:rPr>
                <w:rFonts w:ascii="Calibri" w:hAnsi="Calibri"/>
                <w:szCs w:val="20"/>
              </w:rPr>
            </w:pPr>
            <w:r w:rsidRPr="0026799F">
              <w:rPr>
                <w:rFonts w:ascii="Calibri" w:hAnsi="Calibri"/>
                <w:szCs w:val="20"/>
              </w:rPr>
              <w:t xml:space="preserve">Bruker du sterkere lyspærer i lampene enn de er beregnet for? Har du brunsvidde lampeskjermer? </w:t>
            </w:r>
          </w:p>
        </w:tc>
        <w:tc>
          <w:tcPr>
            <w:tcW w:w="748" w:type="dxa"/>
          </w:tcPr>
          <w:p w14:paraId="609A19AC" w14:textId="77777777" w:rsidR="00196DD5" w:rsidRPr="0026799F" w:rsidRDefault="00196DD5" w:rsidP="00A15815">
            <w:pPr>
              <w:spacing w:beforeLines="1" w:before="2" w:afterLines="1" w:after="2"/>
              <w:rPr>
                <w:rFonts w:ascii="Calibri" w:hAnsi="Calibri"/>
                <w:sz w:val="22"/>
                <w:szCs w:val="20"/>
              </w:rPr>
            </w:pPr>
          </w:p>
        </w:tc>
        <w:tc>
          <w:tcPr>
            <w:tcW w:w="812" w:type="dxa"/>
          </w:tcPr>
          <w:p w14:paraId="12D7B51A" w14:textId="77777777" w:rsidR="00196DD5" w:rsidRPr="0026799F" w:rsidRDefault="00196DD5" w:rsidP="00A15815">
            <w:pPr>
              <w:spacing w:beforeLines="1" w:before="2" w:afterLines="1" w:after="2"/>
              <w:rPr>
                <w:rFonts w:ascii="Calibri" w:hAnsi="Calibri"/>
                <w:sz w:val="22"/>
                <w:szCs w:val="20"/>
              </w:rPr>
            </w:pPr>
          </w:p>
        </w:tc>
        <w:tc>
          <w:tcPr>
            <w:tcW w:w="3446" w:type="dxa"/>
          </w:tcPr>
          <w:p w14:paraId="784B6336" w14:textId="77777777" w:rsidR="00196DD5" w:rsidRPr="0026799F" w:rsidRDefault="00196DD5" w:rsidP="00A15815">
            <w:pPr>
              <w:spacing w:beforeLines="1" w:before="2" w:afterLines="1" w:after="2"/>
              <w:rPr>
                <w:rFonts w:ascii="Calibri" w:hAnsi="Calibri"/>
                <w:sz w:val="22"/>
                <w:szCs w:val="20"/>
              </w:rPr>
            </w:pPr>
          </w:p>
        </w:tc>
      </w:tr>
      <w:tr w:rsidR="00196DD5" w:rsidRPr="0026799F" w14:paraId="1A75A263" w14:textId="77777777" w:rsidTr="00196DD5">
        <w:tc>
          <w:tcPr>
            <w:tcW w:w="3964" w:type="dxa"/>
          </w:tcPr>
          <w:p w14:paraId="0790ADC4" w14:textId="77777777" w:rsidR="00196DD5" w:rsidRPr="0026799F" w:rsidRDefault="00196DD5" w:rsidP="00A15815">
            <w:pPr>
              <w:spacing w:beforeLines="1" w:before="2" w:afterLines="1" w:after="2"/>
              <w:rPr>
                <w:rFonts w:ascii="Calibri" w:hAnsi="Calibri"/>
                <w:szCs w:val="20"/>
              </w:rPr>
            </w:pPr>
            <w:r w:rsidRPr="0026799F">
              <w:rPr>
                <w:rFonts w:ascii="Calibri" w:hAnsi="Calibri"/>
                <w:szCs w:val="20"/>
              </w:rPr>
              <w:t xml:space="preserve">Bruker du skjøteledninger til annet enn lamper? </w:t>
            </w:r>
          </w:p>
        </w:tc>
        <w:tc>
          <w:tcPr>
            <w:tcW w:w="748" w:type="dxa"/>
          </w:tcPr>
          <w:p w14:paraId="5466F62B" w14:textId="77777777" w:rsidR="00196DD5" w:rsidRPr="0026799F" w:rsidRDefault="00196DD5" w:rsidP="00A15815">
            <w:pPr>
              <w:spacing w:beforeLines="1" w:before="2" w:afterLines="1" w:after="2"/>
              <w:rPr>
                <w:rFonts w:ascii="Calibri" w:hAnsi="Calibri"/>
                <w:sz w:val="22"/>
                <w:szCs w:val="20"/>
              </w:rPr>
            </w:pPr>
          </w:p>
        </w:tc>
        <w:tc>
          <w:tcPr>
            <w:tcW w:w="812" w:type="dxa"/>
          </w:tcPr>
          <w:p w14:paraId="0CFEB1C8" w14:textId="77777777" w:rsidR="00196DD5" w:rsidRPr="0026799F" w:rsidRDefault="00196DD5" w:rsidP="00A15815">
            <w:pPr>
              <w:spacing w:beforeLines="1" w:before="2" w:afterLines="1" w:after="2"/>
              <w:rPr>
                <w:rFonts w:ascii="Calibri" w:hAnsi="Calibri"/>
                <w:sz w:val="22"/>
                <w:szCs w:val="20"/>
              </w:rPr>
            </w:pPr>
          </w:p>
        </w:tc>
        <w:tc>
          <w:tcPr>
            <w:tcW w:w="3446" w:type="dxa"/>
          </w:tcPr>
          <w:p w14:paraId="21F6F730" w14:textId="77777777" w:rsidR="00196DD5" w:rsidRPr="0026799F" w:rsidRDefault="00196DD5" w:rsidP="00A15815">
            <w:pPr>
              <w:spacing w:beforeLines="1" w:before="2" w:afterLines="1" w:after="2"/>
              <w:rPr>
                <w:rFonts w:ascii="Calibri" w:hAnsi="Calibri"/>
                <w:sz w:val="22"/>
                <w:szCs w:val="20"/>
              </w:rPr>
            </w:pPr>
          </w:p>
        </w:tc>
      </w:tr>
      <w:tr w:rsidR="00196DD5" w:rsidRPr="0026799F" w14:paraId="2DEB788D" w14:textId="77777777" w:rsidTr="00196DD5">
        <w:tc>
          <w:tcPr>
            <w:tcW w:w="3964" w:type="dxa"/>
          </w:tcPr>
          <w:p w14:paraId="2DE3816A" w14:textId="77777777" w:rsidR="00196DD5" w:rsidRPr="0026799F" w:rsidRDefault="00196DD5" w:rsidP="00A15815">
            <w:pPr>
              <w:spacing w:beforeLines="1" w:before="2" w:afterLines="1" w:after="2"/>
              <w:rPr>
                <w:rFonts w:ascii="Calibri" w:hAnsi="Calibri"/>
                <w:szCs w:val="20"/>
              </w:rPr>
            </w:pPr>
            <w:r w:rsidRPr="0026799F">
              <w:rPr>
                <w:rFonts w:ascii="Calibri" w:hAnsi="Calibri"/>
                <w:szCs w:val="20"/>
              </w:rPr>
              <w:t xml:space="preserve">Renser du jevnlig lofilteret i tørketrommelen din? Rengjør du jevnlig filteret i kjøkkenventilatoren din? </w:t>
            </w:r>
          </w:p>
        </w:tc>
        <w:tc>
          <w:tcPr>
            <w:tcW w:w="748" w:type="dxa"/>
          </w:tcPr>
          <w:p w14:paraId="0BE883FF" w14:textId="77777777" w:rsidR="00196DD5" w:rsidRPr="0026799F" w:rsidRDefault="00196DD5" w:rsidP="00A15815">
            <w:pPr>
              <w:spacing w:beforeLines="1" w:before="2" w:afterLines="1" w:after="2"/>
              <w:rPr>
                <w:rFonts w:ascii="Calibri" w:hAnsi="Calibri"/>
                <w:sz w:val="22"/>
                <w:szCs w:val="20"/>
              </w:rPr>
            </w:pPr>
          </w:p>
        </w:tc>
        <w:tc>
          <w:tcPr>
            <w:tcW w:w="812" w:type="dxa"/>
          </w:tcPr>
          <w:p w14:paraId="721C81DC" w14:textId="77777777" w:rsidR="00196DD5" w:rsidRPr="0026799F" w:rsidRDefault="00196DD5" w:rsidP="00A15815">
            <w:pPr>
              <w:spacing w:beforeLines="1" w:before="2" w:afterLines="1" w:after="2"/>
              <w:rPr>
                <w:rFonts w:ascii="Calibri" w:hAnsi="Calibri"/>
                <w:sz w:val="22"/>
                <w:szCs w:val="20"/>
              </w:rPr>
            </w:pPr>
          </w:p>
        </w:tc>
        <w:tc>
          <w:tcPr>
            <w:tcW w:w="3446" w:type="dxa"/>
          </w:tcPr>
          <w:p w14:paraId="4AAEC5EA" w14:textId="77777777" w:rsidR="00196DD5" w:rsidRPr="0026799F" w:rsidRDefault="00196DD5" w:rsidP="00A15815">
            <w:pPr>
              <w:spacing w:beforeLines="1" w:before="2" w:afterLines="1" w:after="2"/>
              <w:rPr>
                <w:rFonts w:ascii="Calibri" w:hAnsi="Calibri"/>
                <w:sz w:val="22"/>
                <w:szCs w:val="20"/>
              </w:rPr>
            </w:pPr>
          </w:p>
        </w:tc>
      </w:tr>
    </w:tbl>
    <w:p w14:paraId="5C7668F9" w14:textId="77777777" w:rsidR="00196DD5" w:rsidRDefault="00196DD5" w:rsidP="00672525"/>
    <w:p w14:paraId="1BFE3645" w14:textId="77777777" w:rsidR="00196DD5" w:rsidRPr="00DD6CB3" w:rsidRDefault="00196DD5" w:rsidP="00196DD5">
      <w:pPr>
        <w:spacing w:beforeLines="1" w:before="2" w:afterLines="1" w:after="2"/>
        <w:rPr>
          <w:rFonts w:ascii="Calibri" w:hAnsi="Calibri"/>
          <w:b/>
          <w:sz w:val="22"/>
          <w:szCs w:val="20"/>
        </w:rPr>
      </w:pPr>
      <w:r w:rsidRPr="00DD6CB3">
        <w:rPr>
          <w:rFonts w:ascii="Calibri" w:hAnsi="Calibri"/>
          <w:b/>
          <w:sz w:val="22"/>
          <w:szCs w:val="20"/>
        </w:rPr>
        <w:t xml:space="preserve">Dato:____________________      Signatur </w:t>
      </w:r>
      <w:r>
        <w:rPr>
          <w:rFonts w:ascii="Calibri" w:hAnsi="Calibri"/>
          <w:b/>
          <w:sz w:val="22"/>
          <w:szCs w:val="20"/>
        </w:rPr>
        <w:t>sameier</w:t>
      </w:r>
      <w:r w:rsidRPr="00DD6CB3">
        <w:rPr>
          <w:rFonts w:ascii="Calibri" w:hAnsi="Calibri"/>
          <w:b/>
          <w:sz w:val="22"/>
          <w:szCs w:val="20"/>
        </w:rPr>
        <w:t>:______</w:t>
      </w:r>
      <w:r>
        <w:rPr>
          <w:rFonts w:ascii="Calibri" w:hAnsi="Calibri"/>
          <w:b/>
          <w:sz w:val="22"/>
          <w:szCs w:val="20"/>
        </w:rPr>
        <w:t>_________________________</w:t>
      </w:r>
    </w:p>
    <w:p w14:paraId="15CAF64C" w14:textId="0274BEF3" w:rsidR="00196DD5" w:rsidRDefault="00196DD5" w:rsidP="00196DD5">
      <w:r>
        <w:br w:type="page"/>
      </w:r>
    </w:p>
    <w:p w14:paraId="2B43D969" w14:textId="7BDEC16C" w:rsidR="00672525" w:rsidRPr="00196DD5" w:rsidRDefault="00672525" w:rsidP="00672525">
      <w:pPr>
        <w:rPr>
          <w:b/>
          <w:sz w:val="28"/>
          <w:szCs w:val="28"/>
        </w:rPr>
      </w:pPr>
      <w:r w:rsidRPr="00196DD5">
        <w:rPr>
          <w:b/>
          <w:sz w:val="28"/>
          <w:szCs w:val="28"/>
        </w:rPr>
        <w:t xml:space="preserve">VEDLEGG </w:t>
      </w:r>
      <w:r w:rsidR="00196DD5">
        <w:rPr>
          <w:b/>
          <w:sz w:val="28"/>
          <w:szCs w:val="28"/>
        </w:rPr>
        <w:t>E</w:t>
      </w:r>
      <w:r w:rsidRPr="00196DD5">
        <w:rPr>
          <w:b/>
          <w:sz w:val="28"/>
          <w:szCs w:val="28"/>
        </w:rPr>
        <w:t xml:space="preserve"> – INTERNKONTROLL BRANNVERN - BEBOER </w:t>
      </w:r>
    </w:p>
    <w:p w14:paraId="64F85E3E" w14:textId="77777777" w:rsidR="00672525" w:rsidRDefault="00672525" w:rsidP="00672525"/>
    <w:p w14:paraId="788264B6" w14:textId="77777777" w:rsidR="00196DD5" w:rsidRPr="00196DD5" w:rsidRDefault="00196DD5" w:rsidP="00196DD5">
      <w:pPr>
        <w:spacing w:beforeLines="1" w:before="2" w:afterLines="1" w:after="2"/>
        <w:rPr>
          <w:rFonts w:asciiTheme="majorHAnsi" w:hAnsiTheme="majorHAnsi" w:cstheme="majorHAnsi"/>
          <w:szCs w:val="20"/>
        </w:rPr>
      </w:pPr>
      <w:r w:rsidRPr="00196DD5">
        <w:rPr>
          <w:rFonts w:asciiTheme="majorHAnsi" w:hAnsiTheme="majorHAnsi" w:cstheme="majorHAnsi"/>
          <w:szCs w:val="20"/>
        </w:rPr>
        <w:t>Utføres innen 1.september hvert år. Ta vare på skjemaene i beboerperm. Styret kan ta stikkprøver.</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106"/>
        <w:gridCol w:w="748"/>
        <w:gridCol w:w="812"/>
        <w:gridCol w:w="1899"/>
        <w:gridCol w:w="1547"/>
        <w:gridCol w:w="13"/>
      </w:tblGrid>
      <w:tr w:rsidR="00196DD5" w:rsidRPr="00196DD5" w14:paraId="72897F91" w14:textId="77777777" w:rsidTr="00196DD5">
        <w:trPr>
          <w:gridAfter w:val="2"/>
          <w:wAfter w:w="1560" w:type="dxa"/>
        </w:trPr>
        <w:tc>
          <w:tcPr>
            <w:tcW w:w="7565" w:type="dxa"/>
            <w:gridSpan w:val="4"/>
          </w:tcPr>
          <w:p w14:paraId="3D5EA26A" w14:textId="77777777" w:rsidR="00196DD5" w:rsidRPr="00196DD5" w:rsidRDefault="00196DD5" w:rsidP="00A15815">
            <w:pPr>
              <w:spacing w:beforeLines="1" w:before="2" w:afterLines="1" w:after="2"/>
              <w:rPr>
                <w:rFonts w:asciiTheme="majorHAnsi" w:hAnsiTheme="majorHAnsi" w:cstheme="majorHAnsi"/>
                <w:b/>
                <w:szCs w:val="20"/>
              </w:rPr>
            </w:pPr>
            <w:r w:rsidRPr="00196DD5">
              <w:rPr>
                <w:rFonts w:asciiTheme="majorHAnsi" w:hAnsiTheme="majorHAnsi" w:cstheme="majorHAnsi"/>
                <w:b/>
                <w:szCs w:val="20"/>
              </w:rPr>
              <w:t>Navn:</w:t>
            </w:r>
          </w:p>
        </w:tc>
      </w:tr>
      <w:tr w:rsidR="00196DD5" w:rsidRPr="00196DD5" w14:paraId="4DA48F24" w14:textId="77777777" w:rsidTr="00196DD5">
        <w:trPr>
          <w:gridAfter w:val="2"/>
          <w:wAfter w:w="1560" w:type="dxa"/>
        </w:trPr>
        <w:tc>
          <w:tcPr>
            <w:tcW w:w="7565" w:type="dxa"/>
            <w:gridSpan w:val="4"/>
          </w:tcPr>
          <w:p w14:paraId="1FEFCD52" w14:textId="77777777" w:rsidR="00196DD5" w:rsidRPr="00196DD5" w:rsidRDefault="00196DD5" w:rsidP="00A15815">
            <w:pPr>
              <w:spacing w:beforeLines="1" w:before="2" w:afterLines="1" w:after="2"/>
              <w:rPr>
                <w:rFonts w:asciiTheme="majorHAnsi" w:hAnsiTheme="majorHAnsi" w:cstheme="majorHAnsi"/>
                <w:b/>
                <w:szCs w:val="20"/>
              </w:rPr>
            </w:pPr>
            <w:r w:rsidRPr="00196DD5">
              <w:rPr>
                <w:rFonts w:asciiTheme="majorHAnsi" w:hAnsiTheme="majorHAnsi" w:cstheme="majorHAnsi"/>
                <w:b/>
                <w:szCs w:val="20"/>
              </w:rPr>
              <w:t>Adresse:</w:t>
            </w:r>
          </w:p>
        </w:tc>
      </w:tr>
      <w:tr w:rsidR="00196DD5" w:rsidRPr="00196DD5" w14:paraId="4B52EFF7" w14:textId="77777777" w:rsidTr="00196DD5">
        <w:tc>
          <w:tcPr>
            <w:tcW w:w="9125" w:type="dxa"/>
            <w:gridSpan w:val="6"/>
          </w:tcPr>
          <w:p w14:paraId="3D143570" w14:textId="77777777" w:rsidR="00196DD5" w:rsidRPr="00196DD5" w:rsidRDefault="00196DD5" w:rsidP="00A15815">
            <w:pPr>
              <w:spacing w:beforeLines="1" w:before="2" w:afterLines="1" w:after="2"/>
              <w:rPr>
                <w:rFonts w:asciiTheme="majorHAnsi" w:hAnsiTheme="majorHAnsi" w:cstheme="majorHAnsi"/>
                <w:b/>
                <w:szCs w:val="20"/>
              </w:rPr>
            </w:pPr>
          </w:p>
        </w:tc>
      </w:tr>
      <w:tr w:rsidR="00196DD5" w:rsidRPr="00196DD5" w14:paraId="57411F74" w14:textId="77777777" w:rsidTr="00196DD5">
        <w:trPr>
          <w:gridAfter w:val="1"/>
          <w:wAfter w:w="13" w:type="dxa"/>
        </w:trPr>
        <w:tc>
          <w:tcPr>
            <w:tcW w:w="4106" w:type="dxa"/>
          </w:tcPr>
          <w:p w14:paraId="47CCAE3F" w14:textId="77777777" w:rsidR="00196DD5" w:rsidRPr="00196DD5" w:rsidRDefault="00196DD5" w:rsidP="00A15815">
            <w:pPr>
              <w:spacing w:beforeLines="1" w:before="2" w:afterLines="1" w:after="2"/>
              <w:rPr>
                <w:rFonts w:asciiTheme="majorHAnsi" w:hAnsiTheme="majorHAnsi" w:cstheme="majorHAnsi"/>
                <w:b/>
                <w:szCs w:val="20"/>
              </w:rPr>
            </w:pPr>
            <w:r w:rsidRPr="00196DD5">
              <w:rPr>
                <w:rFonts w:asciiTheme="majorHAnsi" w:hAnsiTheme="majorHAnsi" w:cstheme="majorHAnsi"/>
                <w:b/>
                <w:szCs w:val="20"/>
              </w:rPr>
              <w:t>Kontrollpunkter</w:t>
            </w:r>
          </w:p>
        </w:tc>
        <w:tc>
          <w:tcPr>
            <w:tcW w:w="748" w:type="dxa"/>
          </w:tcPr>
          <w:p w14:paraId="124586B9" w14:textId="77777777" w:rsidR="00196DD5" w:rsidRPr="00196DD5" w:rsidRDefault="00196DD5" w:rsidP="00A15815">
            <w:pPr>
              <w:spacing w:beforeLines="1" w:before="2" w:afterLines="1" w:after="2"/>
              <w:rPr>
                <w:rFonts w:asciiTheme="majorHAnsi" w:hAnsiTheme="majorHAnsi" w:cstheme="majorHAnsi"/>
                <w:b/>
                <w:szCs w:val="20"/>
              </w:rPr>
            </w:pPr>
            <w:r w:rsidRPr="00196DD5">
              <w:rPr>
                <w:rFonts w:asciiTheme="majorHAnsi" w:hAnsiTheme="majorHAnsi" w:cstheme="majorHAnsi"/>
                <w:b/>
                <w:szCs w:val="20"/>
              </w:rPr>
              <w:t>JA</w:t>
            </w:r>
          </w:p>
        </w:tc>
        <w:tc>
          <w:tcPr>
            <w:tcW w:w="812" w:type="dxa"/>
          </w:tcPr>
          <w:p w14:paraId="104E26E6" w14:textId="77777777" w:rsidR="00196DD5" w:rsidRPr="00196DD5" w:rsidRDefault="00196DD5" w:rsidP="00A15815">
            <w:pPr>
              <w:spacing w:beforeLines="1" w:before="2" w:afterLines="1" w:after="2"/>
              <w:rPr>
                <w:rFonts w:asciiTheme="majorHAnsi" w:hAnsiTheme="majorHAnsi" w:cstheme="majorHAnsi"/>
                <w:b/>
                <w:szCs w:val="20"/>
              </w:rPr>
            </w:pPr>
            <w:r w:rsidRPr="00196DD5">
              <w:rPr>
                <w:rFonts w:asciiTheme="majorHAnsi" w:hAnsiTheme="majorHAnsi" w:cstheme="majorHAnsi"/>
                <w:b/>
                <w:szCs w:val="20"/>
              </w:rPr>
              <w:t>NEI</w:t>
            </w:r>
          </w:p>
        </w:tc>
        <w:tc>
          <w:tcPr>
            <w:tcW w:w="3446" w:type="dxa"/>
            <w:gridSpan w:val="2"/>
          </w:tcPr>
          <w:p w14:paraId="2137082B" w14:textId="77777777" w:rsidR="00196DD5" w:rsidRPr="00196DD5" w:rsidRDefault="00196DD5" w:rsidP="00A15815">
            <w:pPr>
              <w:spacing w:beforeLines="1" w:before="2" w:afterLines="1" w:after="2"/>
              <w:rPr>
                <w:rFonts w:asciiTheme="majorHAnsi" w:hAnsiTheme="majorHAnsi" w:cstheme="majorHAnsi"/>
                <w:b/>
                <w:szCs w:val="20"/>
              </w:rPr>
            </w:pPr>
            <w:r w:rsidRPr="00196DD5">
              <w:rPr>
                <w:rFonts w:asciiTheme="majorHAnsi" w:hAnsiTheme="majorHAnsi" w:cstheme="majorHAnsi"/>
                <w:b/>
                <w:szCs w:val="20"/>
              </w:rPr>
              <w:t>MERKNADER</w:t>
            </w:r>
          </w:p>
        </w:tc>
      </w:tr>
      <w:tr w:rsidR="00196DD5" w:rsidRPr="00196DD5" w14:paraId="509C4D28" w14:textId="77777777" w:rsidTr="00196DD5">
        <w:trPr>
          <w:gridAfter w:val="1"/>
          <w:wAfter w:w="13" w:type="dxa"/>
        </w:trPr>
        <w:tc>
          <w:tcPr>
            <w:tcW w:w="4106" w:type="dxa"/>
          </w:tcPr>
          <w:p w14:paraId="78608A11" w14:textId="77777777" w:rsidR="00196DD5" w:rsidRPr="00196DD5" w:rsidRDefault="00196DD5" w:rsidP="00A15815">
            <w:pPr>
              <w:spacing w:beforeLines="1" w:before="2" w:afterLines="1" w:after="2"/>
              <w:rPr>
                <w:rFonts w:asciiTheme="majorHAnsi" w:hAnsiTheme="majorHAnsi" w:cstheme="majorHAnsi"/>
                <w:szCs w:val="20"/>
              </w:rPr>
            </w:pPr>
            <w:r w:rsidRPr="00196DD5">
              <w:rPr>
                <w:rFonts w:asciiTheme="majorHAnsi" w:hAnsiTheme="majorHAnsi" w:cstheme="majorHAnsi"/>
                <w:szCs w:val="20"/>
              </w:rPr>
              <w:t xml:space="preserve">Finnes det en røykvarsler i hver etasje, og har du sjekket at alle fungerer? </w:t>
            </w:r>
          </w:p>
        </w:tc>
        <w:tc>
          <w:tcPr>
            <w:tcW w:w="748" w:type="dxa"/>
          </w:tcPr>
          <w:p w14:paraId="2A9DA1B8" w14:textId="77777777" w:rsidR="00196DD5" w:rsidRPr="00196DD5" w:rsidRDefault="00196DD5" w:rsidP="00A15815">
            <w:pPr>
              <w:spacing w:beforeLines="1" w:before="2" w:afterLines="1" w:after="2"/>
              <w:rPr>
                <w:rFonts w:asciiTheme="majorHAnsi" w:hAnsiTheme="majorHAnsi" w:cstheme="majorHAnsi"/>
                <w:szCs w:val="20"/>
              </w:rPr>
            </w:pPr>
          </w:p>
        </w:tc>
        <w:tc>
          <w:tcPr>
            <w:tcW w:w="812" w:type="dxa"/>
          </w:tcPr>
          <w:p w14:paraId="7C51C6EA" w14:textId="77777777" w:rsidR="00196DD5" w:rsidRPr="00196DD5" w:rsidRDefault="00196DD5" w:rsidP="00A15815">
            <w:pPr>
              <w:spacing w:beforeLines="1" w:before="2" w:afterLines="1" w:after="2"/>
              <w:rPr>
                <w:rFonts w:asciiTheme="majorHAnsi" w:hAnsiTheme="majorHAnsi" w:cstheme="majorHAnsi"/>
                <w:szCs w:val="20"/>
              </w:rPr>
            </w:pPr>
          </w:p>
        </w:tc>
        <w:tc>
          <w:tcPr>
            <w:tcW w:w="3446" w:type="dxa"/>
            <w:gridSpan w:val="2"/>
          </w:tcPr>
          <w:p w14:paraId="6848EC40" w14:textId="77777777" w:rsidR="00196DD5" w:rsidRPr="00196DD5" w:rsidRDefault="00196DD5" w:rsidP="00A15815">
            <w:pPr>
              <w:spacing w:beforeLines="1" w:before="2" w:afterLines="1" w:after="2"/>
              <w:rPr>
                <w:rFonts w:asciiTheme="majorHAnsi" w:hAnsiTheme="majorHAnsi" w:cstheme="majorHAnsi"/>
                <w:szCs w:val="20"/>
              </w:rPr>
            </w:pPr>
          </w:p>
        </w:tc>
      </w:tr>
      <w:tr w:rsidR="00196DD5" w:rsidRPr="00196DD5" w14:paraId="36A87341" w14:textId="77777777" w:rsidTr="00196DD5">
        <w:trPr>
          <w:gridAfter w:val="1"/>
          <w:wAfter w:w="13" w:type="dxa"/>
        </w:trPr>
        <w:tc>
          <w:tcPr>
            <w:tcW w:w="4106" w:type="dxa"/>
          </w:tcPr>
          <w:p w14:paraId="1748E5AE" w14:textId="77777777" w:rsidR="00196DD5" w:rsidRPr="00196DD5" w:rsidRDefault="00196DD5" w:rsidP="00A15815">
            <w:pPr>
              <w:spacing w:beforeLines="1" w:before="2" w:afterLines="1" w:after="2"/>
              <w:rPr>
                <w:rFonts w:asciiTheme="majorHAnsi" w:hAnsiTheme="majorHAnsi" w:cstheme="majorHAnsi"/>
                <w:szCs w:val="20"/>
              </w:rPr>
            </w:pPr>
            <w:r w:rsidRPr="00196DD5">
              <w:rPr>
                <w:rFonts w:asciiTheme="majorHAnsi" w:hAnsiTheme="majorHAnsi" w:cstheme="majorHAnsi"/>
                <w:szCs w:val="20"/>
              </w:rPr>
              <w:t>Er røykvarslerne eldre enn 10 år?</w:t>
            </w:r>
          </w:p>
        </w:tc>
        <w:tc>
          <w:tcPr>
            <w:tcW w:w="748" w:type="dxa"/>
          </w:tcPr>
          <w:p w14:paraId="629FF822" w14:textId="77777777" w:rsidR="00196DD5" w:rsidRPr="00196DD5" w:rsidRDefault="00196DD5" w:rsidP="00A15815">
            <w:pPr>
              <w:spacing w:beforeLines="1" w:before="2" w:afterLines="1" w:after="2"/>
              <w:rPr>
                <w:rFonts w:asciiTheme="majorHAnsi" w:hAnsiTheme="majorHAnsi" w:cstheme="majorHAnsi"/>
                <w:szCs w:val="20"/>
              </w:rPr>
            </w:pPr>
          </w:p>
        </w:tc>
        <w:tc>
          <w:tcPr>
            <w:tcW w:w="812" w:type="dxa"/>
          </w:tcPr>
          <w:p w14:paraId="2DFF2BD6" w14:textId="77777777" w:rsidR="00196DD5" w:rsidRPr="00196DD5" w:rsidRDefault="00196DD5" w:rsidP="00A15815">
            <w:pPr>
              <w:spacing w:beforeLines="1" w:before="2" w:afterLines="1" w:after="2"/>
              <w:rPr>
                <w:rFonts w:asciiTheme="majorHAnsi" w:hAnsiTheme="majorHAnsi" w:cstheme="majorHAnsi"/>
                <w:szCs w:val="20"/>
              </w:rPr>
            </w:pPr>
          </w:p>
        </w:tc>
        <w:tc>
          <w:tcPr>
            <w:tcW w:w="3446" w:type="dxa"/>
            <w:gridSpan w:val="2"/>
          </w:tcPr>
          <w:p w14:paraId="31417168" w14:textId="77777777" w:rsidR="00196DD5" w:rsidRPr="00196DD5" w:rsidRDefault="00196DD5" w:rsidP="00A15815">
            <w:pPr>
              <w:spacing w:beforeLines="1" w:before="2" w:afterLines="1" w:after="2"/>
              <w:rPr>
                <w:rFonts w:asciiTheme="majorHAnsi" w:hAnsiTheme="majorHAnsi" w:cstheme="majorHAnsi"/>
                <w:szCs w:val="20"/>
              </w:rPr>
            </w:pPr>
          </w:p>
        </w:tc>
      </w:tr>
      <w:tr w:rsidR="00196DD5" w:rsidRPr="00196DD5" w14:paraId="6BFF6CE5" w14:textId="77777777" w:rsidTr="00196DD5">
        <w:trPr>
          <w:gridAfter w:val="1"/>
          <w:wAfter w:w="13" w:type="dxa"/>
        </w:trPr>
        <w:tc>
          <w:tcPr>
            <w:tcW w:w="4106" w:type="dxa"/>
          </w:tcPr>
          <w:p w14:paraId="775A6199" w14:textId="77777777" w:rsidR="00196DD5" w:rsidRPr="00196DD5" w:rsidRDefault="00196DD5" w:rsidP="00A15815">
            <w:pPr>
              <w:spacing w:beforeLines="1" w:before="2" w:afterLines="1" w:after="2"/>
              <w:rPr>
                <w:rFonts w:asciiTheme="majorHAnsi" w:hAnsiTheme="majorHAnsi" w:cstheme="majorHAnsi"/>
                <w:szCs w:val="20"/>
              </w:rPr>
            </w:pPr>
            <w:r w:rsidRPr="00196DD5">
              <w:rPr>
                <w:rFonts w:asciiTheme="majorHAnsi" w:hAnsiTheme="majorHAnsi" w:cstheme="majorHAnsi"/>
                <w:szCs w:val="20"/>
              </w:rPr>
              <w:t>Henger røykvarslerne i taket?</w:t>
            </w:r>
          </w:p>
        </w:tc>
        <w:tc>
          <w:tcPr>
            <w:tcW w:w="748" w:type="dxa"/>
          </w:tcPr>
          <w:p w14:paraId="615F1461" w14:textId="77777777" w:rsidR="00196DD5" w:rsidRPr="00196DD5" w:rsidRDefault="00196DD5" w:rsidP="00A15815">
            <w:pPr>
              <w:spacing w:beforeLines="1" w:before="2" w:afterLines="1" w:after="2"/>
              <w:rPr>
                <w:rFonts w:asciiTheme="majorHAnsi" w:hAnsiTheme="majorHAnsi" w:cstheme="majorHAnsi"/>
                <w:szCs w:val="20"/>
              </w:rPr>
            </w:pPr>
          </w:p>
        </w:tc>
        <w:tc>
          <w:tcPr>
            <w:tcW w:w="812" w:type="dxa"/>
          </w:tcPr>
          <w:p w14:paraId="179DB95D" w14:textId="77777777" w:rsidR="00196DD5" w:rsidRPr="00196DD5" w:rsidRDefault="00196DD5" w:rsidP="00A15815">
            <w:pPr>
              <w:spacing w:beforeLines="1" w:before="2" w:afterLines="1" w:after="2"/>
              <w:rPr>
                <w:rFonts w:asciiTheme="majorHAnsi" w:hAnsiTheme="majorHAnsi" w:cstheme="majorHAnsi"/>
                <w:szCs w:val="20"/>
              </w:rPr>
            </w:pPr>
          </w:p>
        </w:tc>
        <w:tc>
          <w:tcPr>
            <w:tcW w:w="3446" w:type="dxa"/>
            <w:gridSpan w:val="2"/>
          </w:tcPr>
          <w:p w14:paraId="18DCDC62" w14:textId="77777777" w:rsidR="00196DD5" w:rsidRPr="00196DD5" w:rsidRDefault="00196DD5" w:rsidP="00A15815">
            <w:pPr>
              <w:spacing w:beforeLines="1" w:before="2" w:afterLines="1" w:after="2"/>
              <w:rPr>
                <w:rFonts w:asciiTheme="majorHAnsi" w:hAnsiTheme="majorHAnsi" w:cstheme="majorHAnsi"/>
                <w:szCs w:val="20"/>
              </w:rPr>
            </w:pPr>
          </w:p>
        </w:tc>
      </w:tr>
      <w:tr w:rsidR="00196DD5" w:rsidRPr="00196DD5" w14:paraId="23C312BA" w14:textId="77777777" w:rsidTr="00196DD5">
        <w:trPr>
          <w:gridAfter w:val="1"/>
          <w:wAfter w:w="13" w:type="dxa"/>
        </w:trPr>
        <w:tc>
          <w:tcPr>
            <w:tcW w:w="4106" w:type="dxa"/>
          </w:tcPr>
          <w:p w14:paraId="72142D66" w14:textId="77777777" w:rsidR="00196DD5" w:rsidRPr="00196DD5" w:rsidRDefault="00196DD5" w:rsidP="00A15815">
            <w:pPr>
              <w:spacing w:beforeLines="1" w:before="2" w:afterLines="1" w:after="2"/>
              <w:rPr>
                <w:rFonts w:asciiTheme="majorHAnsi" w:hAnsiTheme="majorHAnsi" w:cstheme="majorHAnsi"/>
                <w:szCs w:val="20"/>
              </w:rPr>
            </w:pPr>
            <w:r w:rsidRPr="00196DD5">
              <w:rPr>
                <w:rFonts w:asciiTheme="majorHAnsi" w:hAnsiTheme="majorHAnsi" w:cstheme="majorHAnsi"/>
                <w:szCs w:val="20"/>
              </w:rPr>
              <w:t xml:space="preserve">Har boenheten din pulverapparat? </w:t>
            </w:r>
          </w:p>
        </w:tc>
        <w:tc>
          <w:tcPr>
            <w:tcW w:w="748" w:type="dxa"/>
          </w:tcPr>
          <w:p w14:paraId="0B1E9380" w14:textId="77777777" w:rsidR="00196DD5" w:rsidRPr="00196DD5" w:rsidRDefault="00196DD5" w:rsidP="00A15815">
            <w:pPr>
              <w:spacing w:beforeLines="1" w:before="2" w:afterLines="1" w:after="2"/>
              <w:rPr>
                <w:rFonts w:asciiTheme="majorHAnsi" w:hAnsiTheme="majorHAnsi" w:cstheme="majorHAnsi"/>
                <w:szCs w:val="20"/>
              </w:rPr>
            </w:pPr>
          </w:p>
        </w:tc>
        <w:tc>
          <w:tcPr>
            <w:tcW w:w="812" w:type="dxa"/>
          </w:tcPr>
          <w:p w14:paraId="2F0D4947" w14:textId="77777777" w:rsidR="00196DD5" w:rsidRPr="00196DD5" w:rsidRDefault="00196DD5" w:rsidP="00A15815">
            <w:pPr>
              <w:spacing w:beforeLines="1" w:before="2" w:afterLines="1" w:after="2"/>
              <w:rPr>
                <w:rFonts w:asciiTheme="majorHAnsi" w:hAnsiTheme="majorHAnsi" w:cstheme="majorHAnsi"/>
                <w:szCs w:val="20"/>
              </w:rPr>
            </w:pPr>
          </w:p>
        </w:tc>
        <w:tc>
          <w:tcPr>
            <w:tcW w:w="3446" w:type="dxa"/>
            <w:gridSpan w:val="2"/>
          </w:tcPr>
          <w:p w14:paraId="2BC0EFFA" w14:textId="77777777" w:rsidR="00196DD5" w:rsidRPr="00196DD5" w:rsidRDefault="00196DD5" w:rsidP="00A15815">
            <w:pPr>
              <w:spacing w:beforeLines="1" w:before="2" w:afterLines="1" w:after="2"/>
              <w:rPr>
                <w:rFonts w:asciiTheme="majorHAnsi" w:hAnsiTheme="majorHAnsi" w:cstheme="majorHAnsi"/>
                <w:szCs w:val="20"/>
              </w:rPr>
            </w:pPr>
          </w:p>
        </w:tc>
      </w:tr>
      <w:tr w:rsidR="00196DD5" w:rsidRPr="00196DD5" w14:paraId="02CB039C" w14:textId="77777777" w:rsidTr="00196DD5">
        <w:trPr>
          <w:gridAfter w:val="1"/>
          <w:wAfter w:w="13" w:type="dxa"/>
        </w:trPr>
        <w:tc>
          <w:tcPr>
            <w:tcW w:w="4106" w:type="dxa"/>
          </w:tcPr>
          <w:p w14:paraId="0DB2394C" w14:textId="77777777" w:rsidR="00196DD5" w:rsidRPr="00196DD5" w:rsidRDefault="00196DD5" w:rsidP="00A15815">
            <w:pPr>
              <w:spacing w:beforeLines="1" w:before="2" w:afterLines="1" w:after="2"/>
              <w:rPr>
                <w:rFonts w:asciiTheme="majorHAnsi" w:hAnsiTheme="majorHAnsi" w:cstheme="majorHAnsi"/>
                <w:szCs w:val="20"/>
              </w:rPr>
            </w:pPr>
            <w:r w:rsidRPr="00196DD5">
              <w:rPr>
                <w:rFonts w:asciiTheme="majorHAnsi" w:hAnsiTheme="majorHAnsi" w:cstheme="majorHAnsi"/>
                <w:szCs w:val="20"/>
              </w:rPr>
              <w:t xml:space="preserve">Er håndslukkeutstyret vedlikeholdt og kontrollert? (se merking) </w:t>
            </w:r>
          </w:p>
        </w:tc>
        <w:tc>
          <w:tcPr>
            <w:tcW w:w="748" w:type="dxa"/>
          </w:tcPr>
          <w:p w14:paraId="094CD647" w14:textId="77777777" w:rsidR="00196DD5" w:rsidRPr="00196DD5" w:rsidRDefault="00196DD5" w:rsidP="00A15815">
            <w:pPr>
              <w:spacing w:beforeLines="1" w:before="2" w:afterLines="1" w:after="2"/>
              <w:rPr>
                <w:rFonts w:asciiTheme="majorHAnsi" w:hAnsiTheme="majorHAnsi" w:cstheme="majorHAnsi"/>
                <w:szCs w:val="20"/>
              </w:rPr>
            </w:pPr>
          </w:p>
        </w:tc>
        <w:tc>
          <w:tcPr>
            <w:tcW w:w="812" w:type="dxa"/>
          </w:tcPr>
          <w:p w14:paraId="63C52813" w14:textId="77777777" w:rsidR="00196DD5" w:rsidRPr="00196DD5" w:rsidRDefault="00196DD5" w:rsidP="00A15815">
            <w:pPr>
              <w:spacing w:beforeLines="1" w:before="2" w:afterLines="1" w:after="2"/>
              <w:rPr>
                <w:rFonts w:asciiTheme="majorHAnsi" w:hAnsiTheme="majorHAnsi" w:cstheme="majorHAnsi"/>
                <w:szCs w:val="20"/>
              </w:rPr>
            </w:pPr>
          </w:p>
        </w:tc>
        <w:tc>
          <w:tcPr>
            <w:tcW w:w="3446" w:type="dxa"/>
            <w:gridSpan w:val="2"/>
          </w:tcPr>
          <w:p w14:paraId="1D9F4948" w14:textId="77777777" w:rsidR="00196DD5" w:rsidRPr="00196DD5" w:rsidRDefault="00196DD5" w:rsidP="00A15815">
            <w:pPr>
              <w:spacing w:beforeLines="1" w:before="2" w:afterLines="1" w:after="2"/>
              <w:rPr>
                <w:rFonts w:asciiTheme="majorHAnsi" w:hAnsiTheme="majorHAnsi" w:cstheme="majorHAnsi"/>
                <w:szCs w:val="20"/>
              </w:rPr>
            </w:pPr>
          </w:p>
        </w:tc>
      </w:tr>
      <w:tr w:rsidR="00196DD5" w:rsidRPr="00196DD5" w14:paraId="635853C3" w14:textId="77777777" w:rsidTr="00196DD5">
        <w:trPr>
          <w:gridAfter w:val="1"/>
          <w:wAfter w:w="13" w:type="dxa"/>
        </w:trPr>
        <w:tc>
          <w:tcPr>
            <w:tcW w:w="4106" w:type="dxa"/>
          </w:tcPr>
          <w:p w14:paraId="123ACFFB" w14:textId="77777777" w:rsidR="00196DD5" w:rsidRPr="00196DD5" w:rsidRDefault="00196DD5" w:rsidP="00A15815">
            <w:pPr>
              <w:spacing w:beforeLines="1" w:before="2" w:afterLines="1" w:after="2"/>
              <w:rPr>
                <w:rFonts w:asciiTheme="majorHAnsi" w:hAnsiTheme="majorHAnsi" w:cstheme="majorHAnsi"/>
                <w:szCs w:val="20"/>
              </w:rPr>
            </w:pPr>
            <w:r w:rsidRPr="00196DD5">
              <w:rPr>
                <w:rFonts w:asciiTheme="majorHAnsi" w:hAnsiTheme="majorHAnsi" w:cstheme="majorHAnsi"/>
                <w:szCs w:val="20"/>
              </w:rPr>
              <w:t xml:space="preserve">Er rømningsveiene ryddet? Minst 2 rømningsveier pr. boenhet. </w:t>
            </w:r>
          </w:p>
        </w:tc>
        <w:tc>
          <w:tcPr>
            <w:tcW w:w="748" w:type="dxa"/>
          </w:tcPr>
          <w:p w14:paraId="754988D4" w14:textId="77777777" w:rsidR="00196DD5" w:rsidRPr="00196DD5" w:rsidRDefault="00196DD5" w:rsidP="00A15815">
            <w:pPr>
              <w:spacing w:beforeLines="1" w:before="2" w:afterLines="1" w:after="2"/>
              <w:rPr>
                <w:rFonts w:asciiTheme="majorHAnsi" w:hAnsiTheme="majorHAnsi" w:cstheme="majorHAnsi"/>
                <w:szCs w:val="20"/>
              </w:rPr>
            </w:pPr>
          </w:p>
        </w:tc>
        <w:tc>
          <w:tcPr>
            <w:tcW w:w="812" w:type="dxa"/>
          </w:tcPr>
          <w:p w14:paraId="21131325" w14:textId="77777777" w:rsidR="00196DD5" w:rsidRPr="00196DD5" w:rsidRDefault="00196DD5" w:rsidP="00A15815">
            <w:pPr>
              <w:spacing w:beforeLines="1" w:before="2" w:afterLines="1" w:after="2"/>
              <w:rPr>
                <w:rFonts w:asciiTheme="majorHAnsi" w:hAnsiTheme="majorHAnsi" w:cstheme="majorHAnsi"/>
                <w:szCs w:val="20"/>
              </w:rPr>
            </w:pPr>
          </w:p>
        </w:tc>
        <w:tc>
          <w:tcPr>
            <w:tcW w:w="3446" w:type="dxa"/>
            <w:gridSpan w:val="2"/>
          </w:tcPr>
          <w:p w14:paraId="73D23C18" w14:textId="77777777" w:rsidR="00196DD5" w:rsidRPr="00196DD5" w:rsidRDefault="00196DD5" w:rsidP="00A15815">
            <w:pPr>
              <w:spacing w:beforeLines="1" w:before="2" w:afterLines="1" w:after="2"/>
              <w:rPr>
                <w:rFonts w:asciiTheme="majorHAnsi" w:hAnsiTheme="majorHAnsi" w:cstheme="majorHAnsi"/>
                <w:szCs w:val="20"/>
              </w:rPr>
            </w:pPr>
          </w:p>
        </w:tc>
      </w:tr>
      <w:tr w:rsidR="00196DD5" w:rsidRPr="00196DD5" w14:paraId="0E7E88A8" w14:textId="77777777" w:rsidTr="00196DD5">
        <w:trPr>
          <w:gridAfter w:val="1"/>
          <w:wAfter w:w="13" w:type="dxa"/>
        </w:trPr>
        <w:tc>
          <w:tcPr>
            <w:tcW w:w="4106" w:type="dxa"/>
          </w:tcPr>
          <w:p w14:paraId="4E92412C" w14:textId="77777777" w:rsidR="00196DD5" w:rsidRPr="00196DD5" w:rsidRDefault="00196DD5" w:rsidP="00A15815">
            <w:pPr>
              <w:spacing w:beforeLines="1" w:before="2" w:afterLines="1" w:after="2"/>
              <w:rPr>
                <w:rFonts w:asciiTheme="majorHAnsi" w:hAnsiTheme="majorHAnsi" w:cstheme="majorHAnsi"/>
                <w:szCs w:val="20"/>
              </w:rPr>
            </w:pPr>
            <w:r w:rsidRPr="00196DD5">
              <w:rPr>
                <w:rFonts w:asciiTheme="majorHAnsi" w:hAnsiTheme="majorHAnsi" w:cstheme="majorHAnsi"/>
                <w:szCs w:val="20"/>
              </w:rPr>
              <w:t xml:space="preserve">Slår dørene i rømningsveiene ut? </w:t>
            </w:r>
          </w:p>
        </w:tc>
        <w:tc>
          <w:tcPr>
            <w:tcW w:w="748" w:type="dxa"/>
          </w:tcPr>
          <w:p w14:paraId="5BDB0CF3" w14:textId="77777777" w:rsidR="00196DD5" w:rsidRPr="00196DD5" w:rsidRDefault="00196DD5" w:rsidP="00A15815">
            <w:pPr>
              <w:spacing w:beforeLines="1" w:before="2" w:afterLines="1" w:after="2"/>
              <w:rPr>
                <w:rFonts w:asciiTheme="majorHAnsi" w:hAnsiTheme="majorHAnsi" w:cstheme="majorHAnsi"/>
                <w:szCs w:val="20"/>
              </w:rPr>
            </w:pPr>
          </w:p>
        </w:tc>
        <w:tc>
          <w:tcPr>
            <w:tcW w:w="812" w:type="dxa"/>
          </w:tcPr>
          <w:p w14:paraId="7D8CA98E" w14:textId="77777777" w:rsidR="00196DD5" w:rsidRPr="00196DD5" w:rsidRDefault="00196DD5" w:rsidP="00A15815">
            <w:pPr>
              <w:spacing w:beforeLines="1" w:before="2" w:afterLines="1" w:after="2"/>
              <w:rPr>
                <w:rFonts w:asciiTheme="majorHAnsi" w:hAnsiTheme="majorHAnsi" w:cstheme="majorHAnsi"/>
                <w:szCs w:val="20"/>
              </w:rPr>
            </w:pPr>
          </w:p>
        </w:tc>
        <w:tc>
          <w:tcPr>
            <w:tcW w:w="3446" w:type="dxa"/>
            <w:gridSpan w:val="2"/>
          </w:tcPr>
          <w:p w14:paraId="1851A047" w14:textId="77777777" w:rsidR="00196DD5" w:rsidRPr="00196DD5" w:rsidRDefault="00196DD5" w:rsidP="00A15815">
            <w:pPr>
              <w:spacing w:beforeLines="1" w:before="2" w:afterLines="1" w:after="2"/>
              <w:rPr>
                <w:rFonts w:asciiTheme="majorHAnsi" w:hAnsiTheme="majorHAnsi" w:cstheme="majorHAnsi"/>
                <w:szCs w:val="20"/>
              </w:rPr>
            </w:pPr>
          </w:p>
        </w:tc>
      </w:tr>
      <w:tr w:rsidR="00196DD5" w:rsidRPr="00196DD5" w14:paraId="5A99AE40" w14:textId="77777777" w:rsidTr="00196DD5">
        <w:trPr>
          <w:gridAfter w:val="1"/>
          <w:wAfter w:w="13" w:type="dxa"/>
        </w:trPr>
        <w:tc>
          <w:tcPr>
            <w:tcW w:w="4106" w:type="dxa"/>
          </w:tcPr>
          <w:p w14:paraId="274D45BD" w14:textId="77777777" w:rsidR="00196DD5" w:rsidRPr="00196DD5" w:rsidRDefault="00196DD5" w:rsidP="00A15815">
            <w:pPr>
              <w:spacing w:beforeLines="1" w:before="2" w:afterLines="1" w:after="2"/>
              <w:rPr>
                <w:rFonts w:asciiTheme="majorHAnsi" w:hAnsiTheme="majorHAnsi" w:cstheme="majorHAnsi"/>
                <w:szCs w:val="20"/>
              </w:rPr>
            </w:pPr>
            <w:r w:rsidRPr="00196DD5">
              <w:rPr>
                <w:rFonts w:asciiTheme="majorHAnsi" w:hAnsiTheme="majorHAnsi" w:cstheme="majorHAnsi"/>
                <w:szCs w:val="20"/>
              </w:rPr>
              <w:t xml:space="preserve">Kan du åpne rømningsveiene fra innsiden uten bruk av nøkkel? </w:t>
            </w:r>
          </w:p>
        </w:tc>
        <w:tc>
          <w:tcPr>
            <w:tcW w:w="748" w:type="dxa"/>
          </w:tcPr>
          <w:p w14:paraId="5A7919AF" w14:textId="77777777" w:rsidR="00196DD5" w:rsidRPr="00196DD5" w:rsidRDefault="00196DD5" w:rsidP="00A15815">
            <w:pPr>
              <w:spacing w:beforeLines="1" w:before="2" w:afterLines="1" w:after="2"/>
              <w:rPr>
                <w:rFonts w:asciiTheme="majorHAnsi" w:hAnsiTheme="majorHAnsi" w:cstheme="majorHAnsi"/>
                <w:szCs w:val="20"/>
              </w:rPr>
            </w:pPr>
          </w:p>
        </w:tc>
        <w:tc>
          <w:tcPr>
            <w:tcW w:w="812" w:type="dxa"/>
          </w:tcPr>
          <w:p w14:paraId="72DB26FD" w14:textId="77777777" w:rsidR="00196DD5" w:rsidRPr="00196DD5" w:rsidRDefault="00196DD5" w:rsidP="00A15815">
            <w:pPr>
              <w:spacing w:beforeLines="1" w:before="2" w:afterLines="1" w:after="2"/>
              <w:rPr>
                <w:rFonts w:asciiTheme="majorHAnsi" w:hAnsiTheme="majorHAnsi" w:cstheme="majorHAnsi"/>
                <w:szCs w:val="20"/>
              </w:rPr>
            </w:pPr>
          </w:p>
        </w:tc>
        <w:tc>
          <w:tcPr>
            <w:tcW w:w="3446" w:type="dxa"/>
            <w:gridSpan w:val="2"/>
          </w:tcPr>
          <w:p w14:paraId="5C739EA3" w14:textId="77777777" w:rsidR="00196DD5" w:rsidRPr="00196DD5" w:rsidRDefault="00196DD5" w:rsidP="00A15815">
            <w:pPr>
              <w:spacing w:beforeLines="1" w:before="2" w:afterLines="1" w:after="2"/>
              <w:rPr>
                <w:rFonts w:asciiTheme="majorHAnsi" w:hAnsiTheme="majorHAnsi" w:cstheme="majorHAnsi"/>
                <w:szCs w:val="20"/>
              </w:rPr>
            </w:pPr>
          </w:p>
        </w:tc>
      </w:tr>
      <w:tr w:rsidR="00196DD5" w:rsidRPr="00196DD5" w14:paraId="6E3FA843" w14:textId="77777777" w:rsidTr="00196DD5">
        <w:trPr>
          <w:gridAfter w:val="1"/>
          <w:wAfter w:w="13" w:type="dxa"/>
        </w:trPr>
        <w:tc>
          <w:tcPr>
            <w:tcW w:w="4106" w:type="dxa"/>
          </w:tcPr>
          <w:p w14:paraId="6C4BB58F" w14:textId="5066F873" w:rsidR="00196DD5" w:rsidRPr="00196DD5" w:rsidRDefault="00196DD5" w:rsidP="00A15815">
            <w:pPr>
              <w:spacing w:beforeLines="1" w:before="2" w:afterLines="1" w:after="2"/>
              <w:rPr>
                <w:rFonts w:asciiTheme="majorHAnsi" w:hAnsiTheme="majorHAnsi" w:cstheme="majorHAnsi"/>
                <w:szCs w:val="20"/>
              </w:rPr>
            </w:pPr>
            <w:r w:rsidRPr="00196DD5">
              <w:rPr>
                <w:rFonts w:asciiTheme="majorHAnsi" w:hAnsiTheme="majorHAnsi" w:cstheme="majorHAnsi"/>
                <w:szCs w:val="20"/>
              </w:rPr>
              <w:t xml:space="preserve">Oppbevarer du brannfarlig vare i boenheten din?  </w:t>
            </w:r>
          </w:p>
        </w:tc>
        <w:tc>
          <w:tcPr>
            <w:tcW w:w="748" w:type="dxa"/>
          </w:tcPr>
          <w:p w14:paraId="2F812C88" w14:textId="77777777" w:rsidR="00196DD5" w:rsidRPr="00196DD5" w:rsidRDefault="00196DD5" w:rsidP="00A15815">
            <w:pPr>
              <w:spacing w:beforeLines="1" w:before="2" w:afterLines="1" w:after="2"/>
              <w:rPr>
                <w:rFonts w:asciiTheme="majorHAnsi" w:hAnsiTheme="majorHAnsi" w:cstheme="majorHAnsi"/>
                <w:szCs w:val="20"/>
              </w:rPr>
            </w:pPr>
          </w:p>
        </w:tc>
        <w:tc>
          <w:tcPr>
            <w:tcW w:w="812" w:type="dxa"/>
          </w:tcPr>
          <w:p w14:paraId="0996215F" w14:textId="77777777" w:rsidR="00196DD5" w:rsidRPr="00196DD5" w:rsidRDefault="00196DD5" w:rsidP="00A15815">
            <w:pPr>
              <w:spacing w:beforeLines="1" w:before="2" w:afterLines="1" w:after="2"/>
              <w:rPr>
                <w:rFonts w:asciiTheme="majorHAnsi" w:hAnsiTheme="majorHAnsi" w:cstheme="majorHAnsi"/>
                <w:szCs w:val="20"/>
              </w:rPr>
            </w:pPr>
          </w:p>
        </w:tc>
        <w:tc>
          <w:tcPr>
            <w:tcW w:w="3446" w:type="dxa"/>
            <w:gridSpan w:val="2"/>
          </w:tcPr>
          <w:p w14:paraId="5F8AE352" w14:textId="77777777" w:rsidR="00196DD5" w:rsidRPr="00196DD5" w:rsidRDefault="00196DD5" w:rsidP="00A15815">
            <w:pPr>
              <w:spacing w:beforeLines="1" w:before="2" w:afterLines="1" w:after="2"/>
              <w:rPr>
                <w:rFonts w:asciiTheme="majorHAnsi" w:hAnsiTheme="majorHAnsi" w:cstheme="majorHAnsi"/>
                <w:szCs w:val="20"/>
              </w:rPr>
            </w:pPr>
          </w:p>
        </w:tc>
      </w:tr>
      <w:tr w:rsidR="00196DD5" w:rsidRPr="00196DD5" w14:paraId="16EDE908" w14:textId="77777777" w:rsidTr="00196DD5">
        <w:trPr>
          <w:gridAfter w:val="1"/>
          <w:wAfter w:w="13" w:type="dxa"/>
        </w:trPr>
        <w:tc>
          <w:tcPr>
            <w:tcW w:w="4106" w:type="dxa"/>
          </w:tcPr>
          <w:p w14:paraId="1B270CA0" w14:textId="77777777" w:rsidR="00196DD5" w:rsidRPr="00196DD5" w:rsidRDefault="00196DD5" w:rsidP="00A15815">
            <w:pPr>
              <w:spacing w:beforeLines="1" w:before="2" w:afterLines="1" w:after="2"/>
              <w:rPr>
                <w:rFonts w:asciiTheme="majorHAnsi" w:hAnsiTheme="majorHAnsi" w:cstheme="majorHAnsi"/>
                <w:szCs w:val="20"/>
              </w:rPr>
            </w:pPr>
            <w:r w:rsidRPr="00196DD5">
              <w:rPr>
                <w:rFonts w:asciiTheme="majorHAnsi" w:hAnsiTheme="majorHAnsi" w:cstheme="majorHAnsi"/>
                <w:szCs w:val="20"/>
              </w:rPr>
              <w:t xml:space="preserve">Kjenner du sameiets beredskapsplan og branninstruks? </w:t>
            </w:r>
          </w:p>
        </w:tc>
        <w:tc>
          <w:tcPr>
            <w:tcW w:w="748" w:type="dxa"/>
          </w:tcPr>
          <w:p w14:paraId="441C1A62" w14:textId="77777777" w:rsidR="00196DD5" w:rsidRPr="00196DD5" w:rsidRDefault="00196DD5" w:rsidP="00A15815">
            <w:pPr>
              <w:spacing w:beforeLines="1" w:before="2" w:afterLines="1" w:after="2"/>
              <w:rPr>
                <w:rFonts w:asciiTheme="majorHAnsi" w:hAnsiTheme="majorHAnsi" w:cstheme="majorHAnsi"/>
                <w:szCs w:val="20"/>
              </w:rPr>
            </w:pPr>
          </w:p>
        </w:tc>
        <w:tc>
          <w:tcPr>
            <w:tcW w:w="812" w:type="dxa"/>
          </w:tcPr>
          <w:p w14:paraId="052D0DA7" w14:textId="77777777" w:rsidR="00196DD5" w:rsidRPr="00196DD5" w:rsidRDefault="00196DD5" w:rsidP="00A15815">
            <w:pPr>
              <w:spacing w:beforeLines="1" w:before="2" w:afterLines="1" w:after="2"/>
              <w:rPr>
                <w:rFonts w:asciiTheme="majorHAnsi" w:hAnsiTheme="majorHAnsi" w:cstheme="majorHAnsi"/>
                <w:szCs w:val="20"/>
              </w:rPr>
            </w:pPr>
          </w:p>
        </w:tc>
        <w:tc>
          <w:tcPr>
            <w:tcW w:w="3446" w:type="dxa"/>
            <w:gridSpan w:val="2"/>
          </w:tcPr>
          <w:p w14:paraId="2C71704C" w14:textId="77777777" w:rsidR="00196DD5" w:rsidRPr="00196DD5" w:rsidRDefault="00196DD5" w:rsidP="00A15815">
            <w:pPr>
              <w:spacing w:beforeLines="1" w:before="2" w:afterLines="1" w:after="2"/>
              <w:rPr>
                <w:rFonts w:asciiTheme="majorHAnsi" w:hAnsiTheme="majorHAnsi" w:cstheme="majorHAnsi"/>
                <w:szCs w:val="20"/>
              </w:rPr>
            </w:pPr>
          </w:p>
        </w:tc>
      </w:tr>
      <w:tr w:rsidR="00196DD5" w:rsidRPr="00196DD5" w14:paraId="399CB0DD" w14:textId="77777777" w:rsidTr="00196DD5">
        <w:trPr>
          <w:gridAfter w:val="1"/>
          <w:wAfter w:w="13" w:type="dxa"/>
        </w:trPr>
        <w:tc>
          <w:tcPr>
            <w:tcW w:w="4106" w:type="dxa"/>
          </w:tcPr>
          <w:p w14:paraId="40118E14" w14:textId="77777777" w:rsidR="00196DD5" w:rsidRPr="00196DD5" w:rsidRDefault="00196DD5" w:rsidP="00A15815">
            <w:pPr>
              <w:spacing w:beforeLines="1" w:before="2" w:afterLines="1" w:after="2"/>
              <w:rPr>
                <w:rFonts w:asciiTheme="majorHAnsi" w:hAnsiTheme="majorHAnsi" w:cstheme="majorHAnsi"/>
                <w:szCs w:val="20"/>
              </w:rPr>
            </w:pPr>
            <w:r w:rsidRPr="00196DD5">
              <w:rPr>
                <w:rFonts w:asciiTheme="majorHAnsi" w:hAnsiTheme="majorHAnsi" w:cstheme="majorHAnsi"/>
                <w:szCs w:val="20"/>
              </w:rPr>
              <w:t>Ved eventuelt brann, trenger du assistanse for å rømme?</w:t>
            </w:r>
          </w:p>
        </w:tc>
        <w:tc>
          <w:tcPr>
            <w:tcW w:w="748" w:type="dxa"/>
          </w:tcPr>
          <w:p w14:paraId="7C847B9D" w14:textId="77777777" w:rsidR="00196DD5" w:rsidRPr="00196DD5" w:rsidRDefault="00196DD5" w:rsidP="00A15815">
            <w:pPr>
              <w:spacing w:beforeLines="1" w:before="2" w:afterLines="1" w:after="2"/>
              <w:rPr>
                <w:rFonts w:asciiTheme="majorHAnsi" w:hAnsiTheme="majorHAnsi" w:cstheme="majorHAnsi"/>
                <w:szCs w:val="20"/>
              </w:rPr>
            </w:pPr>
          </w:p>
        </w:tc>
        <w:tc>
          <w:tcPr>
            <w:tcW w:w="812" w:type="dxa"/>
          </w:tcPr>
          <w:p w14:paraId="01873AE3" w14:textId="77777777" w:rsidR="00196DD5" w:rsidRPr="00196DD5" w:rsidRDefault="00196DD5" w:rsidP="00A15815">
            <w:pPr>
              <w:spacing w:beforeLines="1" w:before="2" w:afterLines="1" w:after="2"/>
              <w:rPr>
                <w:rFonts w:asciiTheme="majorHAnsi" w:hAnsiTheme="majorHAnsi" w:cstheme="majorHAnsi"/>
                <w:szCs w:val="20"/>
              </w:rPr>
            </w:pPr>
          </w:p>
        </w:tc>
        <w:tc>
          <w:tcPr>
            <w:tcW w:w="3446" w:type="dxa"/>
            <w:gridSpan w:val="2"/>
          </w:tcPr>
          <w:p w14:paraId="3BEACBE4" w14:textId="77777777" w:rsidR="00196DD5" w:rsidRPr="00196DD5" w:rsidRDefault="00196DD5" w:rsidP="00A15815">
            <w:pPr>
              <w:spacing w:beforeLines="1" w:before="2" w:afterLines="1" w:after="2"/>
              <w:rPr>
                <w:rFonts w:asciiTheme="majorHAnsi" w:hAnsiTheme="majorHAnsi" w:cstheme="majorHAnsi"/>
                <w:szCs w:val="20"/>
              </w:rPr>
            </w:pPr>
          </w:p>
        </w:tc>
      </w:tr>
      <w:tr w:rsidR="00196DD5" w:rsidRPr="00196DD5" w14:paraId="3645CC41" w14:textId="77777777" w:rsidTr="00196DD5">
        <w:trPr>
          <w:gridAfter w:val="1"/>
          <w:wAfter w:w="13" w:type="dxa"/>
        </w:trPr>
        <w:tc>
          <w:tcPr>
            <w:tcW w:w="4106" w:type="dxa"/>
          </w:tcPr>
          <w:p w14:paraId="4B39D4B8" w14:textId="77777777" w:rsidR="00196DD5" w:rsidRPr="00196DD5" w:rsidRDefault="00196DD5" w:rsidP="00A15815">
            <w:pPr>
              <w:spacing w:beforeLines="1" w:before="2" w:afterLines="1" w:after="2"/>
              <w:rPr>
                <w:rFonts w:asciiTheme="majorHAnsi" w:hAnsiTheme="majorHAnsi" w:cstheme="majorHAnsi"/>
                <w:szCs w:val="20"/>
              </w:rPr>
            </w:pPr>
            <w:r w:rsidRPr="00196DD5">
              <w:rPr>
                <w:rFonts w:asciiTheme="majorHAnsi" w:hAnsiTheme="majorHAnsi" w:cstheme="majorHAnsi"/>
                <w:szCs w:val="20"/>
              </w:rPr>
              <w:t>Kjenner husstandens medlemmer</w:t>
            </w:r>
            <w:r w:rsidRPr="00196DD5">
              <w:rPr>
                <w:rFonts w:asciiTheme="majorHAnsi" w:hAnsiTheme="majorHAnsi" w:cstheme="majorHAnsi"/>
                <w:szCs w:val="20"/>
              </w:rPr>
              <w:br/>
              <w:t xml:space="preserve">til hva de skal gjøre dersom det oppstår brann? </w:t>
            </w:r>
          </w:p>
        </w:tc>
        <w:tc>
          <w:tcPr>
            <w:tcW w:w="748" w:type="dxa"/>
          </w:tcPr>
          <w:p w14:paraId="04A266CC" w14:textId="77777777" w:rsidR="00196DD5" w:rsidRPr="00196DD5" w:rsidRDefault="00196DD5" w:rsidP="00A15815">
            <w:pPr>
              <w:spacing w:beforeLines="1" w:before="2" w:afterLines="1" w:after="2"/>
              <w:rPr>
                <w:rFonts w:asciiTheme="majorHAnsi" w:hAnsiTheme="majorHAnsi" w:cstheme="majorHAnsi"/>
                <w:szCs w:val="20"/>
              </w:rPr>
            </w:pPr>
          </w:p>
        </w:tc>
        <w:tc>
          <w:tcPr>
            <w:tcW w:w="812" w:type="dxa"/>
          </w:tcPr>
          <w:p w14:paraId="654E4C51" w14:textId="77777777" w:rsidR="00196DD5" w:rsidRPr="00196DD5" w:rsidRDefault="00196DD5" w:rsidP="00A15815">
            <w:pPr>
              <w:spacing w:beforeLines="1" w:before="2" w:afterLines="1" w:after="2"/>
              <w:rPr>
                <w:rFonts w:asciiTheme="majorHAnsi" w:hAnsiTheme="majorHAnsi" w:cstheme="majorHAnsi"/>
                <w:szCs w:val="20"/>
              </w:rPr>
            </w:pPr>
          </w:p>
        </w:tc>
        <w:tc>
          <w:tcPr>
            <w:tcW w:w="3446" w:type="dxa"/>
            <w:gridSpan w:val="2"/>
          </w:tcPr>
          <w:p w14:paraId="07D29FB6" w14:textId="77777777" w:rsidR="00196DD5" w:rsidRPr="00196DD5" w:rsidRDefault="00196DD5" w:rsidP="00A15815">
            <w:pPr>
              <w:spacing w:beforeLines="1" w:before="2" w:afterLines="1" w:after="2"/>
              <w:rPr>
                <w:rFonts w:asciiTheme="majorHAnsi" w:hAnsiTheme="majorHAnsi" w:cstheme="majorHAnsi"/>
                <w:szCs w:val="20"/>
              </w:rPr>
            </w:pPr>
          </w:p>
        </w:tc>
      </w:tr>
      <w:tr w:rsidR="00196DD5" w:rsidRPr="00196DD5" w14:paraId="3537CD2C" w14:textId="77777777" w:rsidTr="00196DD5">
        <w:trPr>
          <w:gridAfter w:val="1"/>
          <w:wAfter w:w="13" w:type="dxa"/>
        </w:trPr>
        <w:tc>
          <w:tcPr>
            <w:tcW w:w="4106" w:type="dxa"/>
          </w:tcPr>
          <w:p w14:paraId="2EB9A9DD" w14:textId="77777777" w:rsidR="00196DD5" w:rsidRPr="00196DD5" w:rsidRDefault="00196DD5" w:rsidP="00A15815">
            <w:pPr>
              <w:spacing w:beforeLines="1" w:before="2" w:afterLines="1" w:after="2"/>
              <w:rPr>
                <w:rFonts w:asciiTheme="majorHAnsi" w:hAnsiTheme="majorHAnsi" w:cstheme="majorHAnsi"/>
                <w:szCs w:val="20"/>
              </w:rPr>
            </w:pPr>
            <w:r w:rsidRPr="00196DD5">
              <w:rPr>
                <w:rFonts w:asciiTheme="majorHAnsi" w:hAnsiTheme="majorHAnsi" w:cstheme="majorHAnsi"/>
                <w:szCs w:val="20"/>
              </w:rPr>
              <w:t>Er du kjent med oppmøtested ved brann?</w:t>
            </w:r>
          </w:p>
        </w:tc>
        <w:tc>
          <w:tcPr>
            <w:tcW w:w="748" w:type="dxa"/>
          </w:tcPr>
          <w:p w14:paraId="23B64B5E" w14:textId="77777777" w:rsidR="00196DD5" w:rsidRPr="00196DD5" w:rsidRDefault="00196DD5" w:rsidP="00A15815">
            <w:pPr>
              <w:spacing w:beforeLines="1" w:before="2" w:afterLines="1" w:after="2"/>
              <w:rPr>
                <w:rFonts w:asciiTheme="majorHAnsi" w:hAnsiTheme="majorHAnsi" w:cstheme="majorHAnsi"/>
                <w:szCs w:val="20"/>
              </w:rPr>
            </w:pPr>
          </w:p>
        </w:tc>
        <w:tc>
          <w:tcPr>
            <w:tcW w:w="812" w:type="dxa"/>
          </w:tcPr>
          <w:p w14:paraId="237624F3" w14:textId="77777777" w:rsidR="00196DD5" w:rsidRPr="00196DD5" w:rsidRDefault="00196DD5" w:rsidP="00A15815">
            <w:pPr>
              <w:spacing w:beforeLines="1" w:before="2" w:afterLines="1" w:after="2"/>
              <w:rPr>
                <w:rFonts w:asciiTheme="majorHAnsi" w:hAnsiTheme="majorHAnsi" w:cstheme="majorHAnsi"/>
                <w:szCs w:val="20"/>
              </w:rPr>
            </w:pPr>
          </w:p>
        </w:tc>
        <w:tc>
          <w:tcPr>
            <w:tcW w:w="3446" w:type="dxa"/>
            <w:gridSpan w:val="2"/>
          </w:tcPr>
          <w:p w14:paraId="067442EA" w14:textId="77777777" w:rsidR="00196DD5" w:rsidRPr="00196DD5" w:rsidRDefault="00196DD5" w:rsidP="00A15815">
            <w:pPr>
              <w:spacing w:beforeLines="1" w:before="2" w:afterLines="1" w:after="2"/>
              <w:rPr>
                <w:rFonts w:asciiTheme="majorHAnsi" w:hAnsiTheme="majorHAnsi" w:cstheme="majorHAnsi"/>
                <w:szCs w:val="20"/>
              </w:rPr>
            </w:pPr>
          </w:p>
        </w:tc>
      </w:tr>
    </w:tbl>
    <w:p w14:paraId="38C6D35F" w14:textId="77777777" w:rsidR="00196DD5" w:rsidRPr="00196DD5" w:rsidRDefault="00196DD5" w:rsidP="00196DD5">
      <w:pPr>
        <w:spacing w:beforeLines="1" w:before="2" w:afterLines="1" w:after="2"/>
        <w:rPr>
          <w:rFonts w:asciiTheme="majorHAnsi" w:hAnsiTheme="majorHAnsi" w:cstheme="majorHAnsi"/>
          <w:b/>
          <w:szCs w:val="20"/>
        </w:rPr>
      </w:pPr>
    </w:p>
    <w:p w14:paraId="3EA7BACE" w14:textId="77777777" w:rsidR="00196DD5" w:rsidRPr="00196DD5" w:rsidRDefault="00196DD5" w:rsidP="00196DD5">
      <w:pPr>
        <w:spacing w:beforeLines="1" w:before="2" w:afterLines="1" w:after="2"/>
        <w:rPr>
          <w:rFonts w:asciiTheme="majorHAnsi" w:hAnsiTheme="majorHAnsi" w:cstheme="majorHAnsi"/>
          <w:szCs w:val="20"/>
        </w:rPr>
      </w:pPr>
      <w:r w:rsidRPr="00196DD5">
        <w:rPr>
          <w:rFonts w:asciiTheme="majorHAnsi" w:hAnsiTheme="majorHAnsi" w:cstheme="majorHAnsi"/>
          <w:b/>
          <w:szCs w:val="20"/>
        </w:rPr>
        <w:t>For pulverapparat:</w:t>
      </w:r>
      <w:r w:rsidRPr="00196DD5">
        <w:rPr>
          <w:rFonts w:asciiTheme="majorHAnsi" w:hAnsiTheme="majorHAnsi" w:cstheme="majorHAnsi"/>
          <w:szCs w:val="20"/>
        </w:rPr>
        <w:br/>
        <w:t>o Står manometernålen på̊ grønt?</w:t>
      </w:r>
      <w:r w:rsidRPr="00196DD5">
        <w:rPr>
          <w:rFonts w:asciiTheme="majorHAnsi" w:hAnsiTheme="majorHAnsi" w:cstheme="majorHAnsi"/>
          <w:szCs w:val="20"/>
        </w:rPr>
        <w:tab/>
      </w:r>
      <w:r w:rsidRPr="00196DD5">
        <w:rPr>
          <w:rFonts w:asciiTheme="majorHAnsi" w:hAnsiTheme="majorHAnsi" w:cstheme="majorHAnsi"/>
          <w:szCs w:val="20"/>
        </w:rPr>
        <w:tab/>
        <w:t>o Er splinten på̊ plass?</w:t>
      </w:r>
      <w:r w:rsidRPr="00196DD5">
        <w:rPr>
          <w:rFonts w:asciiTheme="majorHAnsi" w:hAnsiTheme="majorHAnsi" w:cstheme="majorHAnsi"/>
          <w:szCs w:val="20"/>
        </w:rPr>
        <w:br/>
        <w:t xml:space="preserve">o Vende apparatet minst en gang i året, </w:t>
      </w:r>
      <w:r w:rsidRPr="00196DD5">
        <w:rPr>
          <w:rFonts w:asciiTheme="majorHAnsi" w:hAnsiTheme="majorHAnsi" w:cstheme="majorHAnsi"/>
          <w:szCs w:val="20"/>
        </w:rPr>
        <w:tab/>
      </w:r>
      <w:r w:rsidRPr="00196DD5">
        <w:rPr>
          <w:rFonts w:asciiTheme="majorHAnsi" w:hAnsiTheme="majorHAnsi" w:cstheme="majorHAnsi"/>
          <w:szCs w:val="20"/>
        </w:rPr>
        <w:tab/>
        <w:t xml:space="preserve">o Er det etterfylt ved bruk? </w:t>
      </w:r>
    </w:p>
    <w:p w14:paraId="43B63BC4" w14:textId="77777777" w:rsidR="00196DD5" w:rsidRPr="00196DD5" w:rsidRDefault="00196DD5" w:rsidP="00196DD5">
      <w:pPr>
        <w:spacing w:beforeLines="1" w:before="2" w:afterLines="1" w:after="2"/>
        <w:rPr>
          <w:rFonts w:asciiTheme="majorHAnsi" w:hAnsiTheme="majorHAnsi" w:cstheme="majorHAnsi"/>
          <w:szCs w:val="20"/>
        </w:rPr>
      </w:pPr>
      <w:r w:rsidRPr="00196DD5">
        <w:rPr>
          <w:rFonts w:asciiTheme="majorHAnsi" w:hAnsiTheme="majorHAnsi" w:cstheme="majorHAnsi"/>
          <w:szCs w:val="20"/>
        </w:rPr>
        <w:t xml:space="preserve">slik at det ikke klumper seg </w:t>
      </w:r>
    </w:p>
    <w:p w14:paraId="411F9A41" w14:textId="77777777" w:rsidR="00196DD5" w:rsidRDefault="00196DD5" w:rsidP="00196DD5">
      <w:pPr>
        <w:spacing w:beforeLines="1" w:before="2" w:afterLines="1" w:after="2"/>
        <w:rPr>
          <w:rFonts w:ascii="Calibri" w:hAnsi="Calibri"/>
          <w:sz w:val="22"/>
          <w:szCs w:val="20"/>
        </w:rPr>
      </w:pPr>
    </w:p>
    <w:p w14:paraId="746D9776" w14:textId="77777777" w:rsidR="00196DD5" w:rsidRPr="009447EB" w:rsidRDefault="00196DD5" w:rsidP="00196DD5">
      <w:pPr>
        <w:spacing w:beforeLines="1" w:before="2" w:afterLines="1" w:after="2"/>
        <w:rPr>
          <w:rFonts w:ascii="Calibri" w:hAnsi="Calibri"/>
          <w:b/>
          <w:sz w:val="22"/>
          <w:szCs w:val="20"/>
        </w:rPr>
      </w:pPr>
      <w:r w:rsidRPr="009447EB">
        <w:rPr>
          <w:rFonts w:ascii="Calibri" w:hAnsi="Calibri"/>
          <w:b/>
          <w:sz w:val="22"/>
          <w:szCs w:val="20"/>
        </w:rPr>
        <w:t xml:space="preserve">Dato:____________________      Signatur </w:t>
      </w:r>
      <w:r>
        <w:rPr>
          <w:rFonts w:ascii="Calibri" w:hAnsi="Calibri"/>
          <w:b/>
          <w:sz w:val="22"/>
          <w:szCs w:val="20"/>
        </w:rPr>
        <w:t>sameier</w:t>
      </w:r>
      <w:r w:rsidRPr="009447EB">
        <w:rPr>
          <w:rFonts w:ascii="Calibri" w:hAnsi="Calibri"/>
          <w:b/>
          <w:sz w:val="22"/>
          <w:szCs w:val="20"/>
        </w:rPr>
        <w:t>:______</w:t>
      </w:r>
      <w:r>
        <w:rPr>
          <w:rFonts w:ascii="Calibri" w:hAnsi="Calibri"/>
          <w:b/>
          <w:sz w:val="22"/>
          <w:szCs w:val="20"/>
        </w:rPr>
        <w:t>_________________</w:t>
      </w:r>
      <w:r w:rsidRPr="009447EB">
        <w:rPr>
          <w:rFonts w:ascii="Calibri" w:hAnsi="Calibri"/>
          <w:b/>
          <w:sz w:val="22"/>
          <w:szCs w:val="20"/>
        </w:rPr>
        <w:t xml:space="preserve"> </w:t>
      </w:r>
    </w:p>
    <w:p w14:paraId="75A2CF50" w14:textId="77777777" w:rsidR="00196DD5" w:rsidRDefault="00196DD5" w:rsidP="00672525"/>
    <w:p w14:paraId="48E904E6" w14:textId="77777777" w:rsidR="00196DD5" w:rsidRDefault="00196DD5" w:rsidP="00672525"/>
    <w:p w14:paraId="75FA336E" w14:textId="77777777" w:rsidR="00196DD5" w:rsidRDefault="00196DD5" w:rsidP="00672525"/>
    <w:p w14:paraId="7B68E9D3" w14:textId="77777777" w:rsidR="00196DD5" w:rsidRDefault="00196DD5">
      <w:pPr>
        <w:spacing w:after="160" w:line="259" w:lineRule="auto"/>
      </w:pPr>
      <w:r>
        <w:br w:type="page"/>
      </w:r>
    </w:p>
    <w:p w14:paraId="091B0268" w14:textId="28DA3AC5" w:rsidR="00672525" w:rsidRPr="00196DD5" w:rsidRDefault="00672525" w:rsidP="00672525">
      <w:pPr>
        <w:rPr>
          <w:b/>
          <w:sz w:val="28"/>
          <w:szCs w:val="28"/>
        </w:rPr>
      </w:pPr>
      <w:r w:rsidRPr="00196DD5">
        <w:rPr>
          <w:b/>
          <w:sz w:val="28"/>
          <w:szCs w:val="28"/>
        </w:rPr>
        <w:t xml:space="preserve">VEDLEGG </w:t>
      </w:r>
      <w:r w:rsidR="00EC6083">
        <w:rPr>
          <w:b/>
          <w:sz w:val="28"/>
          <w:szCs w:val="28"/>
        </w:rPr>
        <w:t>F</w:t>
      </w:r>
      <w:r w:rsidRPr="00196DD5">
        <w:rPr>
          <w:b/>
          <w:sz w:val="28"/>
          <w:szCs w:val="28"/>
        </w:rPr>
        <w:t xml:space="preserve"> – INTERNKONTROLL VÅTROM OG VENTILASJON </w:t>
      </w:r>
    </w:p>
    <w:p w14:paraId="6C3801E8" w14:textId="77777777" w:rsidR="00672525" w:rsidRDefault="00672525" w:rsidP="00672525"/>
    <w:p w14:paraId="3BAE0EFA" w14:textId="77777777" w:rsidR="00672525" w:rsidRDefault="00672525" w:rsidP="00672525">
      <w:r>
        <w:t xml:space="preserve">Utføres innen 1.september hvert år. Ta vare på̊ skjemaene i beboerperm. Styret kan ta stikkprøver </w:t>
      </w:r>
    </w:p>
    <w:p w14:paraId="1F8163AA" w14:textId="77777777" w:rsidR="00672525" w:rsidRDefault="00672525" w:rsidP="00672525"/>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510"/>
        <w:gridCol w:w="748"/>
        <w:gridCol w:w="812"/>
        <w:gridCol w:w="3446"/>
      </w:tblGrid>
      <w:tr w:rsidR="00EC6083" w:rsidRPr="0026799F" w14:paraId="621BD5BC" w14:textId="77777777" w:rsidTr="00A15815">
        <w:tc>
          <w:tcPr>
            <w:tcW w:w="3510" w:type="dxa"/>
          </w:tcPr>
          <w:p w14:paraId="1D08DF4C" w14:textId="77777777" w:rsidR="00EC6083" w:rsidRPr="0026799F" w:rsidRDefault="00EC6083" w:rsidP="00A15815">
            <w:pPr>
              <w:spacing w:beforeLines="1" w:before="2" w:afterLines="1" w:after="2"/>
              <w:rPr>
                <w:rFonts w:ascii="Calibri" w:hAnsi="Calibri"/>
                <w:b/>
                <w:sz w:val="22"/>
                <w:szCs w:val="20"/>
              </w:rPr>
            </w:pPr>
            <w:r w:rsidRPr="0026799F">
              <w:rPr>
                <w:rFonts w:ascii="Calibri" w:hAnsi="Calibri"/>
                <w:b/>
                <w:sz w:val="22"/>
                <w:szCs w:val="20"/>
              </w:rPr>
              <w:t>KRAV/OPPGAVE</w:t>
            </w:r>
          </w:p>
        </w:tc>
        <w:tc>
          <w:tcPr>
            <w:tcW w:w="748" w:type="dxa"/>
          </w:tcPr>
          <w:p w14:paraId="786B1CEE" w14:textId="77777777" w:rsidR="00EC6083" w:rsidRPr="0026799F" w:rsidRDefault="00EC6083" w:rsidP="00A15815">
            <w:pPr>
              <w:spacing w:beforeLines="1" w:before="2" w:afterLines="1" w:after="2"/>
              <w:rPr>
                <w:rFonts w:ascii="Calibri" w:hAnsi="Calibri"/>
                <w:b/>
                <w:sz w:val="22"/>
                <w:szCs w:val="20"/>
              </w:rPr>
            </w:pPr>
            <w:r w:rsidRPr="0026799F">
              <w:rPr>
                <w:rFonts w:ascii="Calibri" w:hAnsi="Calibri"/>
                <w:b/>
                <w:sz w:val="22"/>
                <w:szCs w:val="20"/>
              </w:rPr>
              <w:t>OK</w:t>
            </w:r>
          </w:p>
        </w:tc>
        <w:tc>
          <w:tcPr>
            <w:tcW w:w="812" w:type="dxa"/>
          </w:tcPr>
          <w:p w14:paraId="4041CAC0" w14:textId="77777777" w:rsidR="00EC6083" w:rsidRPr="0026799F" w:rsidRDefault="00EC6083" w:rsidP="00A15815">
            <w:pPr>
              <w:spacing w:beforeLines="1" w:before="2" w:afterLines="1" w:after="2"/>
              <w:rPr>
                <w:rFonts w:ascii="Calibri" w:hAnsi="Calibri"/>
                <w:b/>
                <w:sz w:val="22"/>
                <w:szCs w:val="20"/>
              </w:rPr>
            </w:pPr>
            <w:r w:rsidRPr="0026799F">
              <w:rPr>
                <w:rFonts w:ascii="Calibri" w:hAnsi="Calibri"/>
                <w:b/>
                <w:sz w:val="22"/>
                <w:szCs w:val="20"/>
              </w:rPr>
              <w:t>NEI</w:t>
            </w:r>
          </w:p>
        </w:tc>
        <w:tc>
          <w:tcPr>
            <w:tcW w:w="3446" w:type="dxa"/>
          </w:tcPr>
          <w:p w14:paraId="370BFDFE" w14:textId="77777777" w:rsidR="00EC6083" w:rsidRPr="0026799F" w:rsidRDefault="00EC6083" w:rsidP="00A15815">
            <w:pPr>
              <w:spacing w:beforeLines="1" w:before="2" w:afterLines="1" w:after="2"/>
              <w:rPr>
                <w:rFonts w:ascii="Calibri" w:hAnsi="Calibri"/>
                <w:b/>
                <w:sz w:val="22"/>
                <w:szCs w:val="20"/>
              </w:rPr>
            </w:pPr>
            <w:r w:rsidRPr="0026799F">
              <w:rPr>
                <w:rFonts w:ascii="Calibri" w:hAnsi="Calibri"/>
                <w:b/>
                <w:sz w:val="22"/>
                <w:szCs w:val="20"/>
              </w:rPr>
              <w:t>MERKNADER</w:t>
            </w:r>
          </w:p>
        </w:tc>
      </w:tr>
      <w:tr w:rsidR="00EC6083" w:rsidRPr="0026799F" w14:paraId="60D8D893" w14:textId="77777777" w:rsidTr="00A15815">
        <w:tc>
          <w:tcPr>
            <w:tcW w:w="3510" w:type="dxa"/>
          </w:tcPr>
          <w:p w14:paraId="60E36CAE" w14:textId="77777777" w:rsidR="00EC6083" w:rsidRPr="0026799F" w:rsidRDefault="00EC6083" w:rsidP="00A15815">
            <w:pPr>
              <w:spacing w:beforeLines="1" w:before="2" w:afterLines="1" w:after="2"/>
              <w:rPr>
                <w:rFonts w:ascii="Calibri" w:hAnsi="Calibri"/>
                <w:szCs w:val="20"/>
              </w:rPr>
            </w:pPr>
            <w:r w:rsidRPr="0026799F">
              <w:rPr>
                <w:rFonts w:ascii="Calibri" w:hAnsi="Calibri"/>
                <w:szCs w:val="20"/>
              </w:rPr>
              <w:t xml:space="preserve">Dusjer du rett på̊ gulvet? Er gulvet laget til å dusje på̊? </w:t>
            </w:r>
          </w:p>
        </w:tc>
        <w:tc>
          <w:tcPr>
            <w:tcW w:w="748" w:type="dxa"/>
          </w:tcPr>
          <w:p w14:paraId="0FCD31D2" w14:textId="77777777" w:rsidR="00EC6083" w:rsidRPr="0026799F" w:rsidRDefault="00EC6083" w:rsidP="00A15815">
            <w:pPr>
              <w:spacing w:beforeLines="1" w:before="2" w:afterLines="1" w:after="2"/>
              <w:rPr>
                <w:rFonts w:ascii="Calibri" w:hAnsi="Calibri"/>
                <w:szCs w:val="20"/>
              </w:rPr>
            </w:pPr>
          </w:p>
        </w:tc>
        <w:tc>
          <w:tcPr>
            <w:tcW w:w="812" w:type="dxa"/>
          </w:tcPr>
          <w:p w14:paraId="4DFCFA43" w14:textId="77777777" w:rsidR="00EC6083" w:rsidRPr="0026799F" w:rsidRDefault="00EC6083" w:rsidP="00A15815">
            <w:pPr>
              <w:spacing w:beforeLines="1" w:before="2" w:afterLines="1" w:after="2"/>
              <w:rPr>
                <w:rFonts w:ascii="Calibri" w:hAnsi="Calibri"/>
                <w:szCs w:val="20"/>
              </w:rPr>
            </w:pPr>
          </w:p>
        </w:tc>
        <w:tc>
          <w:tcPr>
            <w:tcW w:w="3446" w:type="dxa"/>
          </w:tcPr>
          <w:p w14:paraId="7D19C649" w14:textId="77777777" w:rsidR="00EC6083" w:rsidRPr="0026799F" w:rsidRDefault="00EC6083" w:rsidP="00A15815">
            <w:pPr>
              <w:spacing w:beforeLines="1" w:before="2" w:afterLines="1" w:after="2"/>
              <w:rPr>
                <w:rFonts w:ascii="Calibri" w:hAnsi="Calibri"/>
                <w:szCs w:val="20"/>
              </w:rPr>
            </w:pPr>
          </w:p>
        </w:tc>
      </w:tr>
      <w:tr w:rsidR="00EC6083" w:rsidRPr="0026799F" w14:paraId="7A524B2F" w14:textId="77777777" w:rsidTr="00A15815">
        <w:tc>
          <w:tcPr>
            <w:tcW w:w="3510" w:type="dxa"/>
          </w:tcPr>
          <w:p w14:paraId="79F97B8E" w14:textId="77777777" w:rsidR="00EC6083" w:rsidRPr="0026799F" w:rsidRDefault="00EC6083" w:rsidP="00A15815">
            <w:pPr>
              <w:spacing w:beforeLines="1" w:before="2" w:afterLines="1" w:after="2"/>
              <w:rPr>
                <w:rFonts w:ascii="Times" w:hAnsi="Times"/>
                <w:szCs w:val="20"/>
              </w:rPr>
            </w:pPr>
            <w:r w:rsidRPr="0026799F">
              <w:rPr>
                <w:rFonts w:ascii="Calibri" w:hAnsi="Calibri"/>
                <w:szCs w:val="20"/>
              </w:rPr>
              <w:t>Er det lagt vanntett membran alle</w:t>
            </w:r>
            <w:r w:rsidRPr="0026799F">
              <w:rPr>
                <w:rFonts w:ascii="Calibri" w:hAnsi="Calibri"/>
                <w:szCs w:val="20"/>
              </w:rPr>
              <w:br/>
              <w:t xml:space="preserve">steder der vann treffer gulv/vegg på̊ badet? </w:t>
            </w:r>
          </w:p>
        </w:tc>
        <w:tc>
          <w:tcPr>
            <w:tcW w:w="748" w:type="dxa"/>
          </w:tcPr>
          <w:p w14:paraId="7305F5F6" w14:textId="77777777" w:rsidR="00EC6083" w:rsidRPr="0026799F" w:rsidRDefault="00EC6083" w:rsidP="00A15815">
            <w:pPr>
              <w:spacing w:beforeLines="1" w:before="2" w:afterLines="1" w:after="2"/>
              <w:rPr>
                <w:rFonts w:ascii="Calibri" w:hAnsi="Calibri"/>
                <w:szCs w:val="20"/>
              </w:rPr>
            </w:pPr>
          </w:p>
        </w:tc>
        <w:tc>
          <w:tcPr>
            <w:tcW w:w="812" w:type="dxa"/>
          </w:tcPr>
          <w:p w14:paraId="46B9D67A" w14:textId="77777777" w:rsidR="00EC6083" w:rsidRPr="0026799F" w:rsidRDefault="00EC6083" w:rsidP="00A15815">
            <w:pPr>
              <w:spacing w:beforeLines="1" w:before="2" w:afterLines="1" w:after="2"/>
              <w:rPr>
                <w:rFonts w:ascii="Calibri" w:hAnsi="Calibri"/>
                <w:szCs w:val="20"/>
              </w:rPr>
            </w:pPr>
          </w:p>
        </w:tc>
        <w:tc>
          <w:tcPr>
            <w:tcW w:w="3446" w:type="dxa"/>
          </w:tcPr>
          <w:p w14:paraId="6265E6C0" w14:textId="77777777" w:rsidR="00EC6083" w:rsidRPr="0026799F" w:rsidRDefault="00EC6083" w:rsidP="00A15815">
            <w:pPr>
              <w:spacing w:beforeLines="1" w:before="2" w:afterLines="1" w:after="2"/>
              <w:rPr>
                <w:rFonts w:ascii="Calibri" w:hAnsi="Calibri"/>
                <w:szCs w:val="20"/>
              </w:rPr>
            </w:pPr>
          </w:p>
        </w:tc>
      </w:tr>
      <w:tr w:rsidR="00EC6083" w:rsidRPr="0026799F" w14:paraId="01A29A0C" w14:textId="77777777" w:rsidTr="00A15815">
        <w:tc>
          <w:tcPr>
            <w:tcW w:w="3510" w:type="dxa"/>
          </w:tcPr>
          <w:p w14:paraId="421B3872" w14:textId="77777777" w:rsidR="00EC6083" w:rsidRPr="0026799F" w:rsidRDefault="00EC6083" w:rsidP="00A15815">
            <w:pPr>
              <w:spacing w:beforeLines="1" w:before="2" w:afterLines="1" w:after="2"/>
              <w:rPr>
                <w:rFonts w:ascii="Times" w:hAnsi="Times"/>
                <w:szCs w:val="20"/>
              </w:rPr>
            </w:pPr>
            <w:r w:rsidRPr="0026799F">
              <w:rPr>
                <w:rFonts w:ascii="Calibri" w:hAnsi="Calibri"/>
                <w:szCs w:val="20"/>
              </w:rPr>
              <w:t xml:space="preserve">Drypper vannkranene/armaturene? </w:t>
            </w:r>
          </w:p>
        </w:tc>
        <w:tc>
          <w:tcPr>
            <w:tcW w:w="748" w:type="dxa"/>
          </w:tcPr>
          <w:p w14:paraId="29513652" w14:textId="77777777" w:rsidR="00EC6083" w:rsidRPr="0026799F" w:rsidRDefault="00EC6083" w:rsidP="00A15815">
            <w:pPr>
              <w:spacing w:beforeLines="1" w:before="2" w:afterLines="1" w:after="2"/>
              <w:rPr>
                <w:rFonts w:ascii="Calibri" w:hAnsi="Calibri"/>
                <w:szCs w:val="20"/>
              </w:rPr>
            </w:pPr>
          </w:p>
        </w:tc>
        <w:tc>
          <w:tcPr>
            <w:tcW w:w="812" w:type="dxa"/>
          </w:tcPr>
          <w:p w14:paraId="2B9DB784" w14:textId="77777777" w:rsidR="00EC6083" w:rsidRPr="0026799F" w:rsidRDefault="00EC6083" w:rsidP="00A15815">
            <w:pPr>
              <w:spacing w:beforeLines="1" w:before="2" w:afterLines="1" w:after="2"/>
              <w:rPr>
                <w:rFonts w:ascii="Calibri" w:hAnsi="Calibri"/>
                <w:szCs w:val="20"/>
              </w:rPr>
            </w:pPr>
          </w:p>
        </w:tc>
        <w:tc>
          <w:tcPr>
            <w:tcW w:w="3446" w:type="dxa"/>
          </w:tcPr>
          <w:p w14:paraId="5C96009E" w14:textId="77777777" w:rsidR="00EC6083" w:rsidRPr="0026799F" w:rsidRDefault="00EC6083" w:rsidP="00A15815">
            <w:pPr>
              <w:spacing w:beforeLines="1" w:before="2" w:afterLines="1" w:after="2"/>
              <w:rPr>
                <w:rFonts w:ascii="Calibri" w:hAnsi="Calibri"/>
                <w:szCs w:val="20"/>
              </w:rPr>
            </w:pPr>
          </w:p>
        </w:tc>
      </w:tr>
      <w:tr w:rsidR="00EC6083" w:rsidRPr="0026799F" w14:paraId="08F2D745" w14:textId="77777777" w:rsidTr="00A15815">
        <w:tc>
          <w:tcPr>
            <w:tcW w:w="3510" w:type="dxa"/>
          </w:tcPr>
          <w:p w14:paraId="55FC805F" w14:textId="77777777" w:rsidR="00EC6083" w:rsidRPr="0026799F" w:rsidRDefault="00EC6083" w:rsidP="00A15815">
            <w:pPr>
              <w:spacing w:beforeLines="1" w:before="2" w:afterLines="1" w:after="2"/>
              <w:rPr>
                <w:rFonts w:ascii="Times" w:hAnsi="Times"/>
                <w:szCs w:val="20"/>
              </w:rPr>
            </w:pPr>
            <w:r w:rsidRPr="0026799F">
              <w:rPr>
                <w:rFonts w:ascii="Calibri" w:hAnsi="Calibri"/>
                <w:szCs w:val="20"/>
              </w:rPr>
              <w:t xml:space="preserve">Lekker det eller renner det fra sisternen (do)? </w:t>
            </w:r>
          </w:p>
        </w:tc>
        <w:tc>
          <w:tcPr>
            <w:tcW w:w="748" w:type="dxa"/>
          </w:tcPr>
          <w:p w14:paraId="52D59753" w14:textId="77777777" w:rsidR="00EC6083" w:rsidRPr="0026799F" w:rsidRDefault="00EC6083" w:rsidP="00A15815">
            <w:pPr>
              <w:spacing w:beforeLines="1" w:before="2" w:afterLines="1" w:after="2"/>
              <w:rPr>
                <w:rFonts w:ascii="Calibri" w:hAnsi="Calibri"/>
                <w:szCs w:val="20"/>
              </w:rPr>
            </w:pPr>
          </w:p>
        </w:tc>
        <w:tc>
          <w:tcPr>
            <w:tcW w:w="812" w:type="dxa"/>
          </w:tcPr>
          <w:p w14:paraId="671B3626" w14:textId="77777777" w:rsidR="00EC6083" w:rsidRPr="0026799F" w:rsidRDefault="00EC6083" w:rsidP="00A15815">
            <w:pPr>
              <w:spacing w:beforeLines="1" w:before="2" w:afterLines="1" w:after="2"/>
              <w:rPr>
                <w:rFonts w:ascii="Calibri" w:hAnsi="Calibri"/>
                <w:szCs w:val="20"/>
              </w:rPr>
            </w:pPr>
          </w:p>
        </w:tc>
        <w:tc>
          <w:tcPr>
            <w:tcW w:w="3446" w:type="dxa"/>
          </w:tcPr>
          <w:p w14:paraId="19F93855" w14:textId="77777777" w:rsidR="00EC6083" w:rsidRPr="0026799F" w:rsidRDefault="00EC6083" w:rsidP="00A15815">
            <w:pPr>
              <w:spacing w:beforeLines="1" w:before="2" w:afterLines="1" w:after="2"/>
              <w:rPr>
                <w:rFonts w:ascii="Calibri" w:hAnsi="Calibri"/>
                <w:szCs w:val="20"/>
              </w:rPr>
            </w:pPr>
          </w:p>
        </w:tc>
      </w:tr>
      <w:tr w:rsidR="00EC6083" w:rsidRPr="0026799F" w14:paraId="019A47A3" w14:textId="77777777" w:rsidTr="00A15815">
        <w:tc>
          <w:tcPr>
            <w:tcW w:w="3510" w:type="dxa"/>
          </w:tcPr>
          <w:p w14:paraId="673922FE" w14:textId="77777777" w:rsidR="00EC6083" w:rsidRPr="0026799F" w:rsidRDefault="00EC6083" w:rsidP="00A15815">
            <w:pPr>
              <w:spacing w:beforeLines="1" w:before="2" w:afterLines="1" w:after="2"/>
              <w:rPr>
                <w:rFonts w:ascii="Times" w:hAnsi="Times"/>
                <w:szCs w:val="20"/>
              </w:rPr>
            </w:pPr>
            <w:r w:rsidRPr="0026799F">
              <w:rPr>
                <w:rFonts w:ascii="Calibri" w:hAnsi="Calibri"/>
                <w:szCs w:val="20"/>
              </w:rPr>
              <w:t xml:space="preserve">Renser du alle sluk to ganger i året? </w:t>
            </w:r>
          </w:p>
        </w:tc>
        <w:tc>
          <w:tcPr>
            <w:tcW w:w="748" w:type="dxa"/>
          </w:tcPr>
          <w:p w14:paraId="16005B91" w14:textId="77777777" w:rsidR="00EC6083" w:rsidRPr="0026799F" w:rsidRDefault="00EC6083" w:rsidP="00A15815">
            <w:pPr>
              <w:spacing w:beforeLines="1" w:before="2" w:afterLines="1" w:after="2"/>
              <w:rPr>
                <w:rFonts w:ascii="Calibri" w:hAnsi="Calibri"/>
                <w:szCs w:val="20"/>
              </w:rPr>
            </w:pPr>
          </w:p>
        </w:tc>
        <w:tc>
          <w:tcPr>
            <w:tcW w:w="812" w:type="dxa"/>
          </w:tcPr>
          <w:p w14:paraId="26C595BB" w14:textId="77777777" w:rsidR="00EC6083" w:rsidRPr="0026799F" w:rsidRDefault="00EC6083" w:rsidP="00A15815">
            <w:pPr>
              <w:spacing w:beforeLines="1" w:before="2" w:afterLines="1" w:after="2"/>
              <w:rPr>
                <w:rFonts w:ascii="Calibri" w:hAnsi="Calibri"/>
                <w:szCs w:val="20"/>
              </w:rPr>
            </w:pPr>
          </w:p>
        </w:tc>
        <w:tc>
          <w:tcPr>
            <w:tcW w:w="3446" w:type="dxa"/>
          </w:tcPr>
          <w:p w14:paraId="050DE86D" w14:textId="77777777" w:rsidR="00EC6083" w:rsidRPr="0026799F" w:rsidRDefault="00EC6083" w:rsidP="00A15815">
            <w:pPr>
              <w:spacing w:beforeLines="1" w:before="2" w:afterLines="1" w:after="2"/>
              <w:rPr>
                <w:rFonts w:ascii="Calibri" w:hAnsi="Calibri"/>
                <w:szCs w:val="20"/>
              </w:rPr>
            </w:pPr>
          </w:p>
        </w:tc>
      </w:tr>
      <w:tr w:rsidR="00EC6083" w:rsidRPr="0026799F" w14:paraId="1790879A" w14:textId="77777777" w:rsidTr="00A15815">
        <w:tc>
          <w:tcPr>
            <w:tcW w:w="3510" w:type="dxa"/>
          </w:tcPr>
          <w:p w14:paraId="16BAE7DF" w14:textId="77777777" w:rsidR="00EC6083" w:rsidRPr="0026799F" w:rsidRDefault="00EC6083" w:rsidP="00A15815">
            <w:pPr>
              <w:spacing w:beforeLines="1" w:before="2" w:afterLines="1" w:after="2"/>
              <w:rPr>
                <w:rFonts w:ascii="Times" w:hAnsi="Times"/>
                <w:szCs w:val="20"/>
              </w:rPr>
            </w:pPr>
            <w:r w:rsidRPr="0026799F">
              <w:rPr>
                <w:rFonts w:ascii="Calibri" w:hAnsi="Calibri"/>
                <w:szCs w:val="20"/>
              </w:rPr>
              <w:t xml:space="preserve">Er vannslanger/avløpsledninger fra vaskemaskin/oppvaskmaskin eldre enn 10 år? </w:t>
            </w:r>
          </w:p>
        </w:tc>
        <w:tc>
          <w:tcPr>
            <w:tcW w:w="748" w:type="dxa"/>
          </w:tcPr>
          <w:p w14:paraId="1B5E1D92" w14:textId="77777777" w:rsidR="00EC6083" w:rsidRPr="0026799F" w:rsidRDefault="00EC6083" w:rsidP="00A15815">
            <w:pPr>
              <w:spacing w:beforeLines="1" w:before="2" w:afterLines="1" w:after="2"/>
              <w:rPr>
                <w:rFonts w:ascii="Calibri" w:hAnsi="Calibri"/>
                <w:szCs w:val="20"/>
              </w:rPr>
            </w:pPr>
          </w:p>
        </w:tc>
        <w:tc>
          <w:tcPr>
            <w:tcW w:w="812" w:type="dxa"/>
          </w:tcPr>
          <w:p w14:paraId="04A13AEE" w14:textId="77777777" w:rsidR="00EC6083" w:rsidRPr="0026799F" w:rsidRDefault="00EC6083" w:rsidP="00A15815">
            <w:pPr>
              <w:spacing w:beforeLines="1" w:before="2" w:afterLines="1" w:after="2"/>
              <w:rPr>
                <w:rFonts w:ascii="Calibri" w:hAnsi="Calibri"/>
                <w:szCs w:val="20"/>
              </w:rPr>
            </w:pPr>
          </w:p>
        </w:tc>
        <w:tc>
          <w:tcPr>
            <w:tcW w:w="3446" w:type="dxa"/>
          </w:tcPr>
          <w:p w14:paraId="385E5FDE" w14:textId="77777777" w:rsidR="00EC6083" w:rsidRPr="0026799F" w:rsidRDefault="00EC6083" w:rsidP="00A15815">
            <w:pPr>
              <w:spacing w:beforeLines="1" w:before="2" w:afterLines="1" w:after="2"/>
              <w:rPr>
                <w:rFonts w:ascii="Calibri" w:hAnsi="Calibri"/>
                <w:szCs w:val="20"/>
              </w:rPr>
            </w:pPr>
          </w:p>
        </w:tc>
      </w:tr>
      <w:tr w:rsidR="00EC6083" w:rsidRPr="0026799F" w14:paraId="2B7B89DE" w14:textId="77777777" w:rsidTr="00A15815">
        <w:tc>
          <w:tcPr>
            <w:tcW w:w="3510" w:type="dxa"/>
          </w:tcPr>
          <w:p w14:paraId="1EAEE6BB" w14:textId="77777777" w:rsidR="00EC6083" w:rsidRPr="0026799F" w:rsidRDefault="00EC6083" w:rsidP="00A15815">
            <w:pPr>
              <w:spacing w:beforeLines="1" w:before="2" w:afterLines="1" w:after="2"/>
              <w:rPr>
                <w:rFonts w:ascii="Times" w:hAnsi="Times"/>
                <w:szCs w:val="20"/>
              </w:rPr>
            </w:pPr>
            <w:r w:rsidRPr="0026799F">
              <w:rPr>
                <w:rFonts w:ascii="Calibri" w:hAnsi="Calibri"/>
                <w:szCs w:val="20"/>
              </w:rPr>
              <w:t xml:space="preserve">Sjekker du hvordan det ser ut bak/under oppvaskmaskin/vaskemaskin regelmessig? </w:t>
            </w:r>
          </w:p>
        </w:tc>
        <w:tc>
          <w:tcPr>
            <w:tcW w:w="748" w:type="dxa"/>
          </w:tcPr>
          <w:p w14:paraId="36D647DC" w14:textId="77777777" w:rsidR="00EC6083" w:rsidRPr="0026799F" w:rsidRDefault="00EC6083" w:rsidP="00A15815">
            <w:pPr>
              <w:spacing w:beforeLines="1" w:before="2" w:afterLines="1" w:after="2"/>
              <w:rPr>
                <w:rFonts w:ascii="Calibri" w:hAnsi="Calibri"/>
                <w:szCs w:val="20"/>
              </w:rPr>
            </w:pPr>
          </w:p>
        </w:tc>
        <w:tc>
          <w:tcPr>
            <w:tcW w:w="812" w:type="dxa"/>
          </w:tcPr>
          <w:p w14:paraId="558F980A" w14:textId="77777777" w:rsidR="00EC6083" w:rsidRPr="0026799F" w:rsidRDefault="00EC6083" w:rsidP="00A15815">
            <w:pPr>
              <w:spacing w:beforeLines="1" w:before="2" w:afterLines="1" w:after="2"/>
              <w:rPr>
                <w:rFonts w:ascii="Calibri" w:hAnsi="Calibri"/>
                <w:szCs w:val="20"/>
              </w:rPr>
            </w:pPr>
          </w:p>
        </w:tc>
        <w:tc>
          <w:tcPr>
            <w:tcW w:w="3446" w:type="dxa"/>
          </w:tcPr>
          <w:p w14:paraId="00C89EAA" w14:textId="77777777" w:rsidR="00EC6083" w:rsidRPr="0026799F" w:rsidRDefault="00EC6083" w:rsidP="00A15815">
            <w:pPr>
              <w:spacing w:beforeLines="1" w:before="2" w:afterLines="1" w:after="2"/>
              <w:rPr>
                <w:rFonts w:ascii="Calibri" w:hAnsi="Calibri"/>
                <w:szCs w:val="20"/>
              </w:rPr>
            </w:pPr>
          </w:p>
        </w:tc>
      </w:tr>
      <w:tr w:rsidR="00EC6083" w:rsidRPr="0026799F" w14:paraId="56DB8A6D" w14:textId="77777777" w:rsidTr="00A15815">
        <w:tc>
          <w:tcPr>
            <w:tcW w:w="3510" w:type="dxa"/>
          </w:tcPr>
          <w:p w14:paraId="3D64E6A3" w14:textId="77777777" w:rsidR="00EC6083" w:rsidRPr="0026799F" w:rsidRDefault="00EC6083" w:rsidP="00A15815">
            <w:pPr>
              <w:spacing w:beforeLines="1" w:before="2" w:afterLines="1" w:after="2"/>
              <w:rPr>
                <w:rFonts w:ascii="Times" w:hAnsi="Times"/>
                <w:szCs w:val="20"/>
              </w:rPr>
            </w:pPr>
            <w:r w:rsidRPr="0026799F">
              <w:rPr>
                <w:rFonts w:ascii="Calibri" w:hAnsi="Calibri"/>
                <w:szCs w:val="20"/>
              </w:rPr>
              <w:t xml:space="preserve">Vet alle i husstanden hvor stoppekranene er? </w:t>
            </w:r>
          </w:p>
        </w:tc>
        <w:tc>
          <w:tcPr>
            <w:tcW w:w="748" w:type="dxa"/>
          </w:tcPr>
          <w:p w14:paraId="62F0CA26" w14:textId="77777777" w:rsidR="00EC6083" w:rsidRPr="0026799F" w:rsidRDefault="00EC6083" w:rsidP="00A15815">
            <w:pPr>
              <w:spacing w:beforeLines="1" w:before="2" w:afterLines="1" w:after="2"/>
              <w:rPr>
                <w:rFonts w:ascii="Calibri" w:hAnsi="Calibri"/>
                <w:szCs w:val="20"/>
              </w:rPr>
            </w:pPr>
          </w:p>
        </w:tc>
        <w:tc>
          <w:tcPr>
            <w:tcW w:w="812" w:type="dxa"/>
          </w:tcPr>
          <w:p w14:paraId="4A880E89" w14:textId="77777777" w:rsidR="00EC6083" w:rsidRPr="0026799F" w:rsidRDefault="00EC6083" w:rsidP="00A15815">
            <w:pPr>
              <w:spacing w:beforeLines="1" w:before="2" w:afterLines="1" w:after="2"/>
              <w:rPr>
                <w:rFonts w:ascii="Calibri" w:hAnsi="Calibri"/>
                <w:szCs w:val="20"/>
              </w:rPr>
            </w:pPr>
          </w:p>
        </w:tc>
        <w:tc>
          <w:tcPr>
            <w:tcW w:w="3446" w:type="dxa"/>
          </w:tcPr>
          <w:p w14:paraId="60A28BD6" w14:textId="77777777" w:rsidR="00EC6083" w:rsidRPr="0026799F" w:rsidRDefault="00EC6083" w:rsidP="00A15815">
            <w:pPr>
              <w:spacing w:beforeLines="1" w:before="2" w:afterLines="1" w:after="2"/>
              <w:rPr>
                <w:rFonts w:ascii="Calibri" w:hAnsi="Calibri"/>
                <w:szCs w:val="20"/>
              </w:rPr>
            </w:pPr>
          </w:p>
        </w:tc>
      </w:tr>
      <w:tr w:rsidR="00EC6083" w:rsidRPr="0026799F" w14:paraId="60CE202F" w14:textId="77777777" w:rsidTr="00A15815">
        <w:tc>
          <w:tcPr>
            <w:tcW w:w="3510" w:type="dxa"/>
          </w:tcPr>
          <w:p w14:paraId="3F5A50D6" w14:textId="77777777" w:rsidR="00EC6083" w:rsidRPr="0026799F" w:rsidRDefault="00EC6083" w:rsidP="00A15815">
            <w:pPr>
              <w:spacing w:beforeLines="1" w:before="2" w:afterLines="1" w:after="2"/>
              <w:rPr>
                <w:rFonts w:ascii="Times" w:hAnsi="Times"/>
                <w:szCs w:val="20"/>
              </w:rPr>
            </w:pPr>
            <w:r w:rsidRPr="0026799F">
              <w:rPr>
                <w:rFonts w:ascii="Calibri" w:hAnsi="Calibri"/>
                <w:szCs w:val="20"/>
              </w:rPr>
              <w:t xml:space="preserve">Er stoppekranene lett tilgjengelig? </w:t>
            </w:r>
          </w:p>
        </w:tc>
        <w:tc>
          <w:tcPr>
            <w:tcW w:w="748" w:type="dxa"/>
          </w:tcPr>
          <w:p w14:paraId="06DC0866" w14:textId="77777777" w:rsidR="00EC6083" w:rsidRPr="0026799F" w:rsidRDefault="00EC6083" w:rsidP="00A15815">
            <w:pPr>
              <w:spacing w:beforeLines="1" w:before="2" w:afterLines="1" w:after="2"/>
              <w:rPr>
                <w:rFonts w:ascii="Calibri" w:hAnsi="Calibri"/>
                <w:szCs w:val="20"/>
              </w:rPr>
            </w:pPr>
          </w:p>
        </w:tc>
        <w:tc>
          <w:tcPr>
            <w:tcW w:w="812" w:type="dxa"/>
          </w:tcPr>
          <w:p w14:paraId="423ADEB0" w14:textId="77777777" w:rsidR="00EC6083" w:rsidRPr="0026799F" w:rsidRDefault="00EC6083" w:rsidP="00A15815">
            <w:pPr>
              <w:spacing w:beforeLines="1" w:before="2" w:afterLines="1" w:after="2"/>
              <w:rPr>
                <w:rFonts w:ascii="Calibri" w:hAnsi="Calibri"/>
                <w:szCs w:val="20"/>
              </w:rPr>
            </w:pPr>
          </w:p>
        </w:tc>
        <w:tc>
          <w:tcPr>
            <w:tcW w:w="3446" w:type="dxa"/>
          </w:tcPr>
          <w:p w14:paraId="677DD12A" w14:textId="77777777" w:rsidR="00EC6083" w:rsidRPr="0026799F" w:rsidRDefault="00EC6083" w:rsidP="00A15815">
            <w:pPr>
              <w:spacing w:beforeLines="1" w:before="2" w:afterLines="1" w:after="2"/>
              <w:rPr>
                <w:rFonts w:ascii="Calibri" w:hAnsi="Calibri"/>
                <w:szCs w:val="20"/>
              </w:rPr>
            </w:pPr>
          </w:p>
        </w:tc>
      </w:tr>
      <w:tr w:rsidR="00EC6083" w:rsidRPr="0026799F" w14:paraId="22843490" w14:textId="77777777" w:rsidTr="00A15815">
        <w:tc>
          <w:tcPr>
            <w:tcW w:w="3510" w:type="dxa"/>
          </w:tcPr>
          <w:p w14:paraId="5EB58270" w14:textId="77777777" w:rsidR="00EC6083" w:rsidRPr="0026799F" w:rsidRDefault="00EC6083" w:rsidP="00A15815">
            <w:pPr>
              <w:spacing w:beforeLines="1" w:before="2" w:afterLines="1" w:after="2"/>
              <w:rPr>
                <w:rFonts w:ascii="Times" w:hAnsi="Times"/>
                <w:szCs w:val="20"/>
              </w:rPr>
            </w:pPr>
            <w:r w:rsidRPr="0026799F">
              <w:rPr>
                <w:rFonts w:ascii="Calibri" w:hAnsi="Calibri"/>
                <w:szCs w:val="20"/>
              </w:rPr>
              <w:t xml:space="preserve">Har vannførende maskiner som står i rom uten sluk automatiske avstengningsventiler, og står de på̊ vanntett gulvbelegg med oppbrett i bakkant? </w:t>
            </w:r>
          </w:p>
        </w:tc>
        <w:tc>
          <w:tcPr>
            <w:tcW w:w="748" w:type="dxa"/>
          </w:tcPr>
          <w:p w14:paraId="7459FAF2" w14:textId="77777777" w:rsidR="00EC6083" w:rsidRPr="0026799F" w:rsidRDefault="00EC6083" w:rsidP="00A15815">
            <w:pPr>
              <w:spacing w:beforeLines="1" w:before="2" w:afterLines="1" w:after="2"/>
              <w:rPr>
                <w:rFonts w:ascii="Calibri" w:hAnsi="Calibri"/>
                <w:szCs w:val="20"/>
              </w:rPr>
            </w:pPr>
          </w:p>
        </w:tc>
        <w:tc>
          <w:tcPr>
            <w:tcW w:w="812" w:type="dxa"/>
          </w:tcPr>
          <w:p w14:paraId="3AFD0436" w14:textId="77777777" w:rsidR="00EC6083" w:rsidRPr="0026799F" w:rsidRDefault="00EC6083" w:rsidP="00A15815">
            <w:pPr>
              <w:spacing w:beforeLines="1" w:before="2" w:afterLines="1" w:after="2"/>
              <w:rPr>
                <w:rFonts w:ascii="Calibri" w:hAnsi="Calibri"/>
                <w:szCs w:val="20"/>
              </w:rPr>
            </w:pPr>
          </w:p>
        </w:tc>
        <w:tc>
          <w:tcPr>
            <w:tcW w:w="3446" w:type="dxa"/>
          </w:tcPr>
          <w:p w14:paraId="17974D7B" w14:textId="77777777" w:rsidR="00EC6083" w:rsidRPr="0026799F" w:rsidRDefault="00EC6083" w:rsidP="00A15815">
            <w:pPr>
              <w:spacing w:beforeLines="1" w:before="2" w:afterLines="1" w:after="2"/>
              <w:rPr>
                <w:rFonts w:ascii="Calibri" w:hAnsi="Calibri"/>
                <w:szCs w:val="20"/>
              </w:rPr>
            </w:pPr>
          </w:p>
        </w:tc>
      </w:tr>
      <w:tr w:rsidR="00EC6083" w:rsidRPr="0026799F" w14:paraId="13E3CF40" w14:textId="77777777" w:rsidTr="00A15815">
        <w:tc>
          <w:tcPr>
            <w:tcW w:w="3510" w:type="dxa"/>
          </w:tcPr>
          <w:p w14:paraId="44E139BA" w14:textId="77777777" w:rsidR="00EC6083" w:rsidRPr="0026799F" w:rsidRDefault="00EC6083" w:rsidP="00A15815">
            <w:pPr>
              <w:spacing w:beforeLines="1" w:before="2" w:afterLines="1" w:after="2"/>
              <w:rPr>
                <w:rFonts w:ascii="Times" w:hAnsi="Times"/>
                <w:szCs w:val="20"/>
              </w:rPr>
            </w:pPr>
            <w:r w:rsidRPr="0026799F">
              <w:rPr>
                <w:rFonts w:ascii="Calibri" w:hAnsi="Calibri"/>
                <w:szCs w:val="20"/>
              </w:rPr>
              <w:t xml:space="preserve">Er avløp fra vannførende maskiner forsvarlig festet? </w:t>
            </w:r>
          </w:p>
        </w:tc>
        <w:tc>
          <w:tcPr>
            <w:tcW w:w="748" w:type="dxa"/>
          </w:tcPr>
          <w:p w14:paraId="0F705E01" w14:textId="77777777" w:rsidR="00EC6083" w:rsidRPr="0026799F" w:rsidRDefault="00EC6083" w:rsidP="00A15815">
            <w:pPr>
              <w:spacing w:beforeLines="1" w:before="2" w:afterLines="1" w:after="2"/>
              <w:rPr>
                <w:rFonts w:ascii="Calibri" w:hAnsi="Calibri"/>
                <w:szCs w:val="20"/>
              </w:rPr>
            </w:pPr>
          </w:p>
        </w:tc>
        <w:tc>
          <w:tcPr>
            <w:tcW w:w="812" w:type="dxa"/>
          </w:tcPr>
          <w:p w14:paraId="64D30023" w14:textId="77777777" w:rsidR="00EC6083" w:rsidRPr="0026799F" w:rsidRDefault="00EC6083" w:rsidP="00A15815">
            <w:pPr>
              <w:spacing w:beforeLines="1" w:before="2" w:afterLines="1" w:after="2"/>
              <w:rPr>
                <w:rFonts w:ascii="Calibri" w:hAnsi="Calibri"/>
                <w:szCs w:val="20"/>
              </w:rPr>
            </w:pPr>
          </w:p>
        </w:tc>
        <w:tc>
          <w:tcPr>
            <w:tcW w:w="3446" w:type="dxa"/>
          </w:tcPr>
          <w:p w14:paraId="0DB92C43" w14:textId="77777777" w:rsidR="00EC6083" w:rsidRPr="0026799F" w:rsidRDefault="00EC6083" w:rsidP="00A15815">
            <w:pPr>
              <w:spacing w:beforeLines="1" w:before="2" w:afterLines="1" w:after="2"/>
              <w:rPr>
                <w:rFonts w:ascii="Calibri" w:hAnsi="Calibri"/>
                <w:szCs w:val="20"/>
              </w:rPr>
            </w:pPr>
          </w:p>
        </w:tc>
      </w:tr>
      <w:tr w:rsidR="00EC6083" w:rsidRPr="0026799F" w14:paraId="2B0AD4A0" w14:textId="77777777" w:rsidTr="00A15815">
        <w:tc>
          <w:tcPr>
            <w:tcW w:w="3510" w:type="dxa"/>
          </w:tcPr>
          <w:p w14:paraId="175A7D9D" w14:textId="77777777" w:rsidR="00EC6083" w:rsidRPr="0026799F" w:rsidRDefault="00EC6083" w:rsidP="00A15815">
            <w:pPr>
              <w:spacing w:beforeLines="1" w:before="2" w:afterLines="1" w:after="2"/>
              <w:rPr>
                <w:rFonts w:ascii="Times" w:hAnsi="Times"/>
                <w:szCs w:val="20"/>
              </w:rPr>
            </w:pPr>
            <w:r w:rsidRPr="0026799F">
              <w:rPr>
                <w:rFonts w:ascii="Calibri" w:hAnsi="Calibri"/>
                <w:szCs w:val="20"/>
              </w:rPr>
              <w:t xml:space="preserve">Lar du vannførende maskiner gå når ingen er tilstede eller når du sover? </w:t>
            </w:r>
          </w:p>
        </w:tc>
        <w:tc>
          <w:tcPr>
            <w:tcW w:w="748" w:type="dxa"/>
          </w:tcPr>
          <w:p w14:paraId="0591BAF8" w14:textId="77777777" w:rsidR="00EC6083" w:rsidRPr="0026799F" w:rsidRDefault="00EC6083" w:rsidP="00A15815">
            <w:pPr>
              <w:spacing w:beforeLines="1" w:before="2" w:afterLines="1" w:after="2"/>
              <w:rPr>
                <w:rFonts w:ascii="Calibri" w:hAnsi="Calibri"/>
                <w:szCs w:val="20"/>
              </w:rPr>
            </w:pPr>
          </w:p>
        </w:tc>
        <w:tc>
          <w:tcPr>
            <w:tcW w:w="812" w:type="dxa"/>
          </w:tcPr>
          <w:p w14:paraId="42BE61C8" w14:textId="77777777" w:rsidR="00EC6083" w:rsidRPr="0026799F" w:rsidRDefault="00EC6083" w:rsidP="00A15815">
            <w:pPr>
              <w:spacing w:beforeLines="1" w:before="2" w:afterLines="1" w:after="2"/>
              <w:rPr>
                <w:rFonts w:ascii="Calibri" w:hAnsi="Calibri"/>
                <w:szCs w:val="20"/>
              </w:rPr>
            </w:pPr>
          </w:p>
        </w:tc>
        <w:tc>
          <w:tcPr>
            <w:tcW w:w="3446" w:type="dxa"/>
          </w:tcPr>
          <w:p w14:paraId="1CBA1D82" w14:textId="77777777" w:rsidR="00EC6083" w:rsidRPr="0026799F" w:rsidRDefault="00EC6083" w:rsidP="00A15815">
            <w:pPr>
              <w:spacing w:beforeLines="1" w:before="2" w:afterLines="1" w:after="2"/>
              <w:rPr>
                <w:rFonts w:ascii="Calibri" w:hAnsi="Calibri"/>
                <w:szCs w:val="20"/>
              </w:rPr>
            </w:pPr>
          </w:p>
        </w:tc>
      </w:tr>
      <w:tr w:rsidR="00EC6083" w:rsidRPr="0026799F" w14:paraId="4FB91888" w14:textId="77777777" w:rsidTr="00A15815">
        <w:tc>
          <w:tcPr>
            <w:tcW w:w="3510" w:type="dxa"/>
          </w:tcPr>
          <w:p w14:paraId="598BD424" w14:textId="77777777" w:rsidR="00EC6083" w:rsidRPr="0026799F" w:rsidRDefault="00EC6083" w:rsidP="00A15815">
            <w:pPr>
              <w:spacing w:beforeLines="1" w:before="2" w:afterLines="1" w:after="2"/>
              <w:rPr>
                <w:rFonts w:ascii="Times" w:hAnsi="Times"/>
                <w:szCs w:val="20"/>
              </w:rPr>
            </w:pPr>
            <w:r w:rsidRPr="0026799F">
              <w:rPr>
                <w:rFonts w:ascii="Calibri" w:hAnsi="Calibri"/>
                <w:szCs w:val="20"/>
              </w:rPr>
              <w:t xml:space="preserve">Heller du matolje i sluket? </w:t>
            </w:r>
          </w:p>
        </w:tc>
        <w:tc>
          <w:tcPr>
            <w:tcW w:w="748" w:type="dxa"/>
          </w:tcPr>
          <w:p w14:paraId="645656FF" w14:textId="77777777" w:rsidR="00EC6083" w:rsidRPr="0026799F" w:rsidRDefault="00EC6083" w:rsidP="00A15815">
            <w:pPr>
              <w:spacing w:beforeLines="1" w:before="2" w:afterLines="1" w:after="2"/>
              <w:rPr>
                <w:rFonts w:ascii="Calibri" w:hAnsi="Calibri"/>
                <w:szCs w:val="20"/>
              </w:rPr>
            </w:pPr>
          </w:p>
        </w:tc>
        <w:tc>
          <w:tcPr>
            <w:tcW w:w="812" w:type="dxa"/>
          </w:tcPr>
          <w:p w14:paraId="5F546062" w14:textId="77777777" w:rsidR="00EC6083" w:rsidRPr="0026799F" w:rsidRDefault="00EC6083" w:rsidP="00A15815">
            <w:pPr>
              <w:spacing w:beforeLines="1" w:before="2" w:afterLines="1" w:after="2"/>
              <w:rPr>
                <w:rFonts w:ascii="Calibri" w:hAnsi="Calibri"/>
                <w:szCs w:val="20"/>
              </w:rPr>
            </w:pPr>
          </w:p>
        </w:tc>
        <w:tc>
          <w:tcPr>
            <w:tcW w:w="3446" w:type="dxa"/>
          </w:tcPr>
          <w:p w14:paraId="43027115" w14:textId="77777777" w:rsidR="00EC6083" w:rsidRPr="0026799F" w:rsidRDefault="00EC6083" w:rsidP="00A15815">
            <w:pPr>
              <w:spacing w:beforeLines="1" w:before="2" w:afterLines="1" w:after="2"/>
              <w:rPr>
                <w:rFonts w:ascii="Calibri" w:hAnsi="Calibri"/>
                <w:szCs w:val="20"/>
              </w:rPr>
            </w:pPr>
          </w:p>
        </w:tc>
      </w:tr>
    </w:tbl>
    <w:p w14:paraId="007870EF" w14:textId="75EB8808" w:rsidR="00672525" w:rsidRDefault="00672525" w:rsidP="00672525">
      <w:r>
        <w:tab/>
      </w:r>
    </w:p>
    <w:p w14:paraId="083CE366" w14:textId="77777777" w:rsidR="00672525" w:rsidRDefault="00672525" w:rsidP="00672525"/>
    <w:p w14:paraId="22EC8301" w14:textId="77777777" w:rsidR="00672525" w:rsidRDefault="00672525" w:rsidP="00672525"/>
    <w:p w14:paraId="666A8F5F" w14:textId="77777777" w:rsidR="00672525" w:rsidRDefault="00672525" w:rsidP="00672525"/>
    <w:p w14:paraId="210B1514" w14:textId="77777777" w:rsidR="00672525" w:rsidRDefault="00672525" w:rsidP="00672525">
      <w:r>
        <w:t>Dato:____________________   Signatur sameier:_________________________________</w:t>
      </w:r>
    </w:p>
    <w:p w14:paraId="41346F17" w14:textId="77777777" w:rsidR="00672525" w:rsidRDefault="00672525" w:rsidP="00672525"/>
    <w:p w14:paraId="1396A27F" w14:textId="19A7E888" w:rsidR="00EC6083" w:rsidRDefault="00EC6083">
      <w:pPr>
        <w:spacing w:after="160" w:line="259" w:lineRule="auto"/>
      </w:pPr>
      <w:r>
        <w:br w:type="page"/>
      </w:r>
    </w:p>
    <w:p w14:paraId="2B6C3AED" w14:textId="4E32DC9A" w:rsidR="00672525" w:rsidRPr="00EC6083" w:rsidRDefault="00672525" w:rsidP="00672525">
      <w:pPr>
        <w:rPr>
          <w:b/>
          <w:sz w:val="28"/>
        </w:rPr>
      </w:pPr>
      <w:r w:rsidRPr="00EC6083">
        <w:rPr>
          <w:b/>
          <w:sz w:val="28"/>
        </w:rPr>
        <w:t xml:space="preserve">VEDLEGG </w:t>
      </w:r>
      <w:r w:rsidR="00EC6083" w:rsidRPr="00EC6083">
        <w:rPr>
          <w:b/>
          <w:sz w:val="28"/>
        </w:rPr>
        <w:t>G</w:t>
      </w:r>
      <w:r w:rsidRPr="00EC6083">
        <w:rPr>
          <w:b/>
          <w:sz w:val="28"/>
        </w:rPr>
        <w:t xml:space="preserve"> – INTERNKONTROLL AVFALLSHÅNDTERING/SKADEDYR </w:t>
      </w:r>
    </w:p>
    <w:p w14:paraId="721D6332" w14:textId="77777777" w:rsidR="00672525" w:rsidRDefault="00672525" w:rsidP="00672525"/>
    <w:p w14:paraId="6C7371D8" w14:textId="01EAF3DB" w:rsidR="00672525" w:rsidRDefault="00672525" w:rsidP="00672525">
      <w:r>
        <w:t xml:space="preserve">Utføres innen 1.september hvert år. Ta vare på̊ skjemaene i beboerperm. Styret tar stikkprøver </w:t>
      </w:r>
    </w:p>
    <w:p w14:paraId="2D99BFF9" w14:textId="62FF9034" w:rsidR="00EC6083" w:rsidRDefault="00EC6083" w:rsidP="00672525"/>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258"/>
        <w:gridCol w:w="748"/>
        <w:gridCol w:w="812"/>
        <w:gridCol w:w="3446"/>
      </w:tblGrid>
      <w:tr w:rsidR="00EC6083" w:rsidRPr="0026799F" w14:paraId="4AAE9C42" w14:textId="77777777" w:rsidTr="00EC6083">
        <w:tc>
          <w:tcPr>
            <w:tcW w:w="4258" w:type="dxa"/>
          </w:tcPr>
          <w:p w14:paraId="19E61110" w14:textId="77777777" w:rsidR="00EC6083" w:rsidRPr="0026799F" w:rsidRDefault="00EC6083" w:rsidP="00A15815">
            <w:pPr>
              <w:spacing w:beforeLines="1" w:before="2" w:afterLines="1" w:after="2"/>
              <w:rPr>
                <w:rFonts w:ascii="Calibri" w:hAnsi="Calibri"/>
                <w:b/>
                <w:sz w:val="22"/>
                <w:szCs w:val="20"/>
              </w:rPr>
            </w:pPr>
            <w:r w:rsidRPr="0026799F">
              <w:rPr>
                <w:rFonts w:ascii="Calibri" w:hAnsi="Calibri"/>
                <w:b/>
                <w:sz w:val="22"/>
                <w:szCs w:val="20"/>
              </w:rPr>
              <w:t>KRAV/OPPGAVE</w:t>
            </w:r>
          </w:p>
        </w:tc>
        <w:tc>
          <w:tcPr>
            <w:tcW w:w="748" w:type="dxa"/>
          </w:tcPr>
          <w:p w14:paraId="2A294086" w14:textId="77777777" w:rsidR="00EC6083" w:rsidRPr="0026799F" w:rsidRDefault="00EC6083" w:rsidP="00A15815">
            <w:pPr>
              <w:spacing w:beforeLines="1" w:before="2" w:afterLines="1" w:after="2"/>
              <w:rPr>
                <w:rFonts w:ascii="Calibri" w:hAnsi="Calibri"/>
                <w:b/>
                <w:sz w:val="22"/>
                <w:szCs w:val="20"/>
              </w:rPr>
            </w:pPr>
            <w:r w:rsidRPr="0026799F">
              <w:rPr>
                <w:rFonts w:ascii="Calibri" w:hAnsi="Calibri"/>
                <w:b/>
                <w:sz w:val="22"/>
                <w:szCs w:val="20"/>
              </w:rPr>
              <w:t>OK</w:t>
            </w:r>
          </w:p>
        </w:tc>
        <w:tc>
          <w:tcPr>
            <w:tcW w:w="812" w:type="dxa"/>
          </w:tcPr>
          <w:p w14:paraId="0B9D0E57" w14:textId="77777777" w:rsidR="00EC6083" w:rsidRPr="0026799F" w:rsidRDefault="00EC6083" w:rsidP="00A15815">
            <w:pPr>
              <w:spacing w:beforeLines="1" w:before="2" w:afterLines="1" w:after="2"/>
              <w:rPr>
                <w:rFonts w:ascii="Calibri" w:hAnsi="Calibri"/>
                <w:b/>
                <w:sz w:val="22"/>
                <w:szCs w:val="20"/>
              </w:rPr>
            </w:pPr>
            <w:r w:rsidRPr="0026799F">
              <w:rPr>
                <w:rFonts w:ascii="Calibri" w:hAnsi="Calibri"/>
                <w:b/>
                <w:sz w:val="22"/>
                <w:szCs w:val="20"/>
              </w:rPr>
              <w:t>NEI</w:t>
            </w:r>
          </w:p>
        </w:tc>
        <w:tc>
          <w:tcPr>
            <w:tcW w:w="3446" w:type="dxa"/>
          </w:tcPr>
          <w:p w14:paraId="233BDD89" w14:textId="77777777" w:rsidR="00EC6083" w:rsidRPr="0026799F" w:rsidRDefault="00EC6083" w:rsidP="00A15815">
            <w:pPr>
              <w:spacing w:beforeLines="1" w:before="2" w:afterLines="1" w:after="2"/>
              <w:rPr>
                <w:rFonts w:ascii="Calibri" w:hAnsi="Calibri"/>
                <w:b/>
                <w:sz w:val="22"/>
                <w:szCs w:val="20"/>
              </w:rPr>
            </w:pPr>
            <w:r w:rsidRPr="0026799F">
              <w:rPr>
                <w:rFonts w:ascii="Calibri" w:hAnsi="Calibri"/>
                <w:b/>
                <w:sz w:val="22"/>
                <w:szCs w:val="20"/>
              </w:rPr>
              <w:t>MERKNADER</w:t>
            </w:r>
          </w:p>
        </w:tc>
      </w:tr>
      <w:tr w:rsidR="00EC6083" w:rsidRPr="0026799F" w14:paraId="718992F1" w14:textId="77777777" w:rsidTr="00EC6083">
        <w:tc>
          <w:tcPr>
            <w:tcW w:w="4258" w:type="dxa"/>
          </w:tcPr>
          <w:p w14:paraId="27AD7D1D"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Sorterer du søppelet ditt? </w:t>
            </w:r>
          </w:p>
        </w:tc>
        <w:tc>
          <w:tcPr>
            <w:tcW w:w="748" w:type="dxa"/>
          </w:tcPr>
          <w:p w14:paraId="45A57755" w14:textId="77777777" w:rsidR="00EC6083" w:rsidRPr="00EC6083" w:rsidRDefault="00EC6083" w:rsidP="00A15815">
            <w:pPr>
              <w:spacing w:beforeLines="1" w:before="2" w:afterLines="1" w:after="2"/>
              <w:rPr>
                <w:rFonts w:asciiTheme="majorHAnsi" w:hAnsiTheme="majorHAnsi" w:cstheme="majorHAnsi"/>
                <w:szCs w:val="20"/>
              </w:rPr>
            </w:pPr>
          </w:p>
        </w:tc>
        <w:tc>
          <w:tcPr>
            <w:tcW w:w="812" w:type="dxa"/>
          </w:tcPr>
          <w:p w14:paraId="77DFE1C0" w14:textId="77777777" w:rsidR="00EC6083" w:rsidRPr="00EC6083" w:rsidRDefault="00EC6083" w:rsidP="00A15815">
            <w:pPr>
              <w:spacing w:beforeLines="1" w:before="2" w:afterLines="1" w:after="2"/>
              <w:rPr>
                <w:rFonts w:asciiTheme="majorHAnsi" w:hAnsiTheme="majorHAnsi" w:cstheme="majorHAnsi"/>
                <w:szCs w:val="20"/>
              </w:rPr>
            </w:pPr>
          </w:p>
        </w:tc>
        <w:tc>
          <w:tcPr>
            <w:tcW w:w="3446" w:type="dxa"/>
          </w:tcPr>
          <w:p w14:paraId="62E475D7"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26799F" w14:paraId="5AB75786" w14:textId="77777777" w:rsidTr="00EC6083">
        <w:tc>
          <w:tcPr>
            <w:tcW w:w="4258" w:type="dxa"/>
          </w:tcPr>
          <w:p w14:paraId="45D71F96"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Knyter du poser med dobbel knute før du putter dem i avfallsdunken? </w:t>
            </w:r>
          </w:p>
        </w:tc>
        <w:tc>
          <w:tcPr>
            <w:tcW w:w="748" w:type="dxa"/>
          </w:tcPr>
          <w:p w14:paraId="68E39708" w14:textId="77777777" w:rsidR="00EC6083" w:rsidRPr="00EC6083" w:rsidRDefault="00EC6083" w:rsidP="00A15815">
            <w:pPr>
              <w:spacing w:beforeLines="1" w:before="2" w:afterLines="1" w:after="2"/>
              <w:rPr>
                <w:rFonts w:asciiTheme="majorHAnsi" w:hAnsiTheme="majorHAnsi" w:cstheme="majorHAnsi"/>
                <w:szCs w:val="20"/>
              </w:rPr>
            </w:pPr>
          </w:p>
        </w:tc>
        <w:tc>
          <w:tcPr>
            <w:tcW w:w="812" w:type="dxa"/>
          </w:tcPr>
          <w:p w14:paraId="7E25EA11" w14:textId="77777777" w:rsidR="00EC6083" w:rsidRPr="00EC6083" w:rsidRDefault="00EC6083" w:rsidP="00A15815">
            <w:pPr>
              <w:spacing w:beforeLines="1" w:before="2" w:afterLines="1" w:after="2"/>
              <w:rPr>
                <w:rFonts w:asciiTheme="majorHAnsi" w:hAnsiTheme="majorHAnsi" w:cstheme="majorHAnsi"/>
                <w:szCs w:val="20"/>
              </w:rPr>
            </w:pPr>
          </w:p>
        </w:tc>
        <w:tc>
          <w:tcPr>
            <w:tcW w:w="3446" w:type="dxa"/>
          </w:tcPr>
          <w:p w14:paraId="0F91780E"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26799F" w14:paraId="3B5C5499" w14:textId="77777777" w:rsidTr="00EC6083">
        <w:tc>
          <w:tcPr>
            <w:tcW w:w="4258" w:type="dxa"/>
          </w:tcPr>
          <w:p w14:paraId="46A5907D"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Vet du hvor du skal kaste glass og metall? </w:t>
            </w:r>
          </w:p>
        </w:tc>
        <w:tc>
          <w:tcPr>
            <w:tcW w:w="748" w:type="dxa"/>
          </w:tcPr>
          <w:p w14:paraId="58A4D8F6" w14:textId="77777777" w:rsidR="00EC6083" w:rsidRPr="00EC6083" w:rsidRDefault="00EC6083" w:rsidP="00A15815">
            <w:pPr>
              <w:spacing w:beforeLines="1" w:before="2" w:afterLines="1" w:after="2"/>
              <w:rPr>
                <w:rFonts w:asciiTheme="majorHAnsi" w:hAnsiTheme="majorHAnsi" w:cstheme="majorHAnsi"/>
                <w:szCs w:val="20"/>
              </w:rPr>
            </w:pPr>
          </w:p>
        </w:tc>
        <w:tc>
          <w:tcPr>
            <w:tcW w:w="812" w:type="dxa"/>
          </w:tcPr>
          <w:p w14:paraId="47242F22" w14:textId="77777777" w:rsidR="00EC6083" w:rsidRPr="00EC6083" w:rsidRDefault="00EC6083" w:rsidP="00A15815">
            <w:pPr>
              <w:spacing w:beforeLines="1" w:before="2" w:afterLines="1" w:after="2"/>
              <w:rPr>
                <w:rFonts w:asciiTheme="majorHAnsi" w:hAnsiTheme="majorHAnsi" w:cstheme="majorHAnsi"/>
                <w:szCs w:val="20"/>
              </w:rPr>
            </w:pPr>
          </w:p>
        </w:tc>
        <w:tc>
          <w:tcPr>
            <w:tcW w:w="3446" w:type="dxa"/>
          </w:tcPr>
          <w:p w14:paraId="5230F60E"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26799F" w14:paraId="26E9BAD5" w14:textId="77777777" w:rsidTr="00EC6083">
        <w:tc>
          <w:tcPr>
            <w:tcW w:w="4258" w:type="dxa"/>
          </w:tcPr>
          <w:p w14:paraId="60263F6E" w14:textId="37532BAE"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Vet du hvordan du skal kvitte deg med søppel som ikke skal i avfallssystemet til sameiet? </w:t>
            </w:r>
          </w:p>
        </w:tc>
        <w:tc>
          <w:tcPr>
            <w:tcW w:w="748" w:type="dxa"/>
          </w:tcPr>
          <w:p w14:paraId="365C5499" w14:textId="77777777" w:rsidR="00EC6083" w:rsidRPr="00EC6083" w:rsidRDefault="00EC6083" w:rsidP="00A15815">
            <w:pPr>
              <w:spacing w:beforeLines="1" w:before="2" w:afterLines="1" w:after="2"/>
              <w:rPr>
                <w:rFonts w:asciiTheme="majorHAnsi" w:hAnsiTheme="majorHAnsi" w:cstheme="majorHAnsi"/>
                <w:szCs w:val="20"/>
              </w:rPr>
            </w:pPr>
          </w:p>
        </w:tc>
        <w:tc>
          <w:tcPr>
            <w:tcW w:w="812" w:type="dxa"/>
          </w:tcPr>
          <w:p w14:paraId="0F26522B" w14:textId="77777777" w:rsidR="00EC6083" w:rsidRPr="00EC6083" w:rsidRDefault="00EC6083" w:rsidP="00A15815">
            <w:pPr>
              <w:spacing w:beforeLines="1" w:before="2" w:afterLines="1" w:after="2"/>
              <w:rPr>
                <w:rFonts w:asciiTheme="majorHAnsi" w:hAnsiTheme="majorHAnsi" w:cstheme="majorHAnsi"/>
                <w:szCs w:val="20"/>
              </w:rPr>
            </w:pPr>
          </w:p>
        </w:tc>
        <w:tc>
          <w:tcPr>
            <w:tcW w:w="3446" w:type="dxa"/>
          </w:tcPr>
          <w:p w14:paraId="4C2AF444"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26799F" w14:paraId="3D26C61B" w14:textId="77777777" w:rsidTr="00EC6083">
        <w:tc>
          <w:tcPr>
            <w:tcW w:w="4258" w:type="dxa"/>
          </w:tcPr>
          <w:p w14:paraId="6FB146F5"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Har du spesial- eller farlig avfall? </w:t>
            </w:r>
          </w:p>
        </w:tc>
        <w:tc>
          <w:tcPr>
            <w:tcW w:w="748" w:type="dxa"/>
          </w:tcPr>
          <w:p w14:paraId="7EFC0D13" w14:textId="77777777" w:rsidR="00EC6083" w:rsidRPr="00EC6083" w:rsidRDefault="00EC6083" w:rsidP="00A15815">
            <w:pPr>
              <w:spacing w:beforeLines="1" w:before="2" w:afterLines="1" w:after="2"/>
              <w:rPr>
                <w:rFonts w:asciiTheme="majorHAnsi" w:hAnsiTheme="majorHAnsi" w:cstheme="majorHAnsi"/>
                <w:szCs w:val="20"/>
              </w:rPr>
            </w:pPr>
          </w:p>
        </w:tc>
        <w:tc>
          <w:tcPr>
            <w:tcW w:w="812" w:type="dxa"/>
          </w:tcPr>
          <w:p w14:paraId="268E9DA5" w14:textId="77777777" w:rsidR="00EC6083" w:rsidRPr="00EC6083" w:rsidRDefault="00EC6083" w:rsidP="00A15815">
            <w:pPr>
              <w:spacing w:beforeLines="1" w:before="2" w:afterLines="1" w:after="2"/>
              <w:rPr>
                <w:rFonts w:asciiTheme="majorHAnsi" w:hAnsiTheme="majorHAnsi" w:cstheme="majorHAnsi"/>
                <w:szCs w:val="20"/>
              </w:rPr>
            </w:pPr>
          </w:p>
        </w:tc>
        <w:tc>
          <w:tcPr>
            <w:tcW w:w="3446" w:type="dxa"/>
          </w:tcPr>
          <w:p w14:paraId="484293A4"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26799F" w14:paraId="05BB44F0" w14:textId="77777777" w:rsidTr="00EC6083">
        <w:tc>
          <w:tcPr>
            <w:tcW w:w="4258" w:type="dxa"/>
          </w:tcPr>
          <w:p w14:paraId="138AD73F"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Sender du små̊ barn ut med søppel? Rekker de opp til søppelkassa? </w:t>
            </w:r>
          </w:p>
        </w:tc>
        <w:tc>
          <w:tcPr>
            <w:tcW w:w="748" w:type="dxa"/>
          </w:tcPr>
          <w:p w14:paraId="507052C5" w14:textId="77777777" w:rsidR="00EC6083" w:rsidRPr="00EC6083" w:rsidRDefault="00EC6083" w:rsidP="00A15815">
            <w:pPr>
              <w:spacing w:beforeLines="1" w:before="2" w:afterLines="1" w:after="2"/>
              <w:rPr>
                <w:rFonts w:asciiTheme="majorHAnsi" w:hAnsiTheme="majorHAnsi" w:cstheme="majorHAnsi"/>
                <w:szCs w:val="20"/>
              </w:rPr>
            </w:pPr>
          </w:p>
        </w:tc>
        <w:tc>
          <w:tcPr>
            <w:tcW w:w="812" w:type="dxa"/>
          </w:tcPr>
          <w:p w14:paraId="002422F7" w14:textId="77777777" w:rsidR="00EC6083" w:rsidRPr="00EC6083" w:rsidRDefault="00EC6083" w:rsidP="00A15815">
            <w:pPr>
              <w:spacing w:beforeLines="1" w:before="2" w:afterLines="1" w:after="2"/>
              <w:rPr>
                <w:rFonts w:asciiTheme="majorHAnsi" w:hAnsiTheme="majorHAnsi" w:cstheme="majorHAnsi"/>
                <w:szCs w:val="20"/>
              </w:rPr>
            </w:pPr>
          </w:p>
        </w:tc>
        <w:tc>
          <w:tcPr>
            <w:tcW w:w="3446" w:type="dxa"/>
          </w:tcPr>
          <w:p w14:paraId="055E1794"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26799F" w14:paraId="5D9E5AD0" w14:textId="77777777" w:rsidTr="00EC6083">
        <w:tc>
          <w:tcPr>
            <w:tcW w:w="4258" w:type="dxa"/>
          </w:tcPr>
          <w:p w14:paraId="7C506790"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Plukker du opp søppel på̊ fellesområder? </w:t>
            </w:r>
          </w:p>
        </w:tc>
        <w:tc>
          <w:tcPr>
            <w:tcW w:w="748" w:type="dxa"/>
          </w:tcPr>
          <w:p w14:paraId="33A1F811" w14:textId="77777777" w:rsidR="00EC6083" w:rsidRPr="00EC6083" w:rsidRDefault="00EC6083" w:rsidP="00A15815">
            <w:pPr>
              <w:spacing w:beforeLines="1" w:before="2" w:afterLines="1" w:after="2"/>
              <w:rPr>
                <w:rFonts w:asciiTheme="majorHAnsi" w:hAnsiTheme="majorHAnsi" w:cstheme="majorHAnsi"/>
                <w:szCs w:val="20"/>
              </w:rPr>
            </w:pPr>
          </w:p>
        </w:tc>
        <w:tc>
          <w:tcPr>
            <w:tcW w:w="812" w:type="dxa"/>
          </w:tcPr>
          <w:p w14:paraId="67B66789" w14:textId="77777777" w:rsidR="00EC6083" w:rsidRPr="00EC6083" w:rsidRDefault="00EC6083" w:rsidP="00A15815">
            <w:pPr>
              <w:spacing w:beforeLines="1" w:before="2" w:afterLines="1" w:after="2"/>
              <w:rPr>
                <w:rFonts w:asciiTheme="majorHAnsi" w:hAnsiTheme="majorHAnsi" w:cstheme="majorHAnsi"/>
                <w:szCs w:val="20"/>
              </w:rPr>
            </w:pPr>
          </w:p>
        </w:tc>
        <w:tc>
          <w:tcPr>
            <w:tcW w:w="3446" w:type="dxa"/>
          </w:tcPr>
          <w:p w14:paraId="5BAED7EC"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26799F" w14:paraId="5C6D1ACD" w14:textId="77777777" w:rsidTr="00EC6083">
        <w:tc>
          <w:tcPr>
            <w:tcW w:w="4258" w:type="dxa"/>
          </w:tcPr>
          <w:p w14:paraId="1F0ED4DA"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Kildesorterer du reklame og papiravfall? </w:t>
            </w:r>
          </w:p>
        </w:tc>
        <w:tc>
          <w:tcPr>
            <w:tcW w:w="748" w:type="dxa"/>
          </w:tcPr>
          <w:p w14:paraId="17086944" w14:textId="77777777" w:rsidR="00EC6083" w:rsidRPr="00EC6083" w:rsidRDefault="00EC6083" w:rsidP="00A15815">
            <w:pPr>
              <w:spacing w:beforeLines="1" w:before="2" w:afterLines="1" w:after="2"/>
              <w:rPr>
                <w:rFonts w:asciiTheme="majorHAnsi" w:hAnsiTheme="majorHAnsi" w:cstheme="majorHAnsi"/>
                <w:szCs w:val="20"/>
              </w:rPr>
            </w:pPr>
          </w:p>
        </w:tc>
        <w:tc>
          <w:tcPr>
            <w:tcW w:w="812" w:type="dxa"/>
          </w:tcPr>
          <w:p w14:paraId="38BB26C7" w14:textId="77777777" w:rsidR="00EC6083" w:rsidRPr="00EC6083" w:rsidRDefault="00EC6083" w:rsidP="00A15815">
            <w:pPr>
              <w:spacing w:beforeLines="1" w:before="2" w:afterLines="1" w:after="2"/>
              <w:rPr>
                <w:rFonts w:asciiTheme="majorHAnsi" w:hAnsiTheme="majorHAnsi" w:cstheme="majorHAnsi"/>
                <w:szCs w:val="20"/>
              </w:rPr>
            </w:pPr>
          </w:p>
        </w:tc>
        <w:tc>
          <w:tcPr>
            <w:tcW w:w="3446" w:type="dxa"/>
          </w:tcPr>
          <w:p w14:paraId="7ECB684C"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26799F" w14:paraId="7F4FD0AC" w14:textId="77777777" w:rsidTr="00EC6083">
        <w:tc>
          <w:tcPr>
            <w:tcW w:w="4258" w:type="dxa"/>
          </w:tcPr>
          <w:p w14:paraId="60AA1997"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Har du lært egne barn hvordan de skal håndtere søppel? </w:t>
            </w:r>
          </w:p>
        </w:tc>
        <w:tc>
          <w:tcPr>
            <w:tcW w:w="748" w:type="dxa"/>
          </w:tcPr>
          <w:p w14:paraId="78A49E01" w14:textId="77777777" w:rsidR="00EC6083" w:rsidRPr="00EC6083" w:rsidRDefault="00EC6083" w:rsidP="00A15815">
            <w:pPr>
              <w:spacing w:beforeLines="1" w:before="2" w:afterLines="1" w:after="2"/>
              <w:rPr>
                <w:rFonts w:asciiTheme="majorHAnsi" w:hAnsiTheme="majorHAnsi" w:cstheme="majorHAnsi"/>
                <w:szCs w:val="20"/>
              </w:rPr>
            </w:pPr>
          </w:p>
        </w:tc>
        <w:tc>
          <w:tcPr>
            <w:tcW w:w="812" w:type="dxa"/>
          </w:tcPr>
          <w:p w14:paraId="5E4E78A2" w14:textId="77777777" w:rsidR="00EC6083" w:rsidRPr="00EC6083" w:rsidRDefault="00EC6083" w:rsidP="00A15815">
            <w:pPr>
              <w:spacing w:beforeLines="1" w:before="2" w:afterLines="1" w:after="2"/>
              <w:rPr>
                <w:rFonts w:asciiTheme="majorHAnsi" w:hAnsiTheme="majorHAnsi" w:cstheme="majorHAnsi"/>
                <w:szCs w:val="20"/>
              </w:rPr>
            </w:pPr>
          </w:p>
        </w:tc>
        <w:tc>
          <w:tcPr>
            <w:tcW w:w="3446" w:type="dxa"/>
          </w:tcPr>
          <w:p w14:paraId="0376CAD4"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26799F" w14:paraId="5559D71D" w14:textId="77777777" w:rsidTr="00EC6083">
        <w:tc>
          <w:tcPr>
            <w:tcW w:w="4258" w:type="dxa"/>
          </w:tcPr>
          <w:p w14:paraId="34055663"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Finner du en ledig søppelkasse dersom det er fullt der du hadde tenkt å kaste posen din? </w:t>
            </w:r>
          </w:p>
        </w:tc>
        <w:tc>
          <w:tcPr>
            <w:tcW w:w="748" w:type="dxa"/>
          </w:tcPr>
          <w:p w14:paraId="4BCFF034" w14:textId="77777777" w:rsidR="00EC6083" w:rsidRPr="00EC6083" w:rsidRDefault="00EC6083" w:rsidP="00A15815">
            <w:pPr>
              <w:spacing w:beforeLines="1" w:before="2" w:afterLines="1" w:after="2"/>
              <w:rPr>
                <w:rFonts w:asciiTheme="majorHAnsi" w:hAnsiTheme="majorHAnsi" w:cstheme="majorHAnsi"/>
                <w:szCs w:val="20"/>
              </w:rPr>
            </w:pPr>
          </w:p>
        </w:tc>
        <w:tc>
          <w:tcPr>
            <w:tcW w:w="812" w:type="dxa"/>
          </w:tcPr>
          <w:p w14:paraId="033EC560" w14:textId="77777777" w:rsidR="00EC6083" w:rsidRPr="00EC6083" w:rsidRDefault="00EC6083" w:rsidP="00A15815">
            <w:pPr>
              <w:spacing w:beforeLines="1" w:before="2" w:afterLines="1" w:after="2"/>
              <w:rPr>
                <w:rFonts w:asciiTheme="majorHAnsi" w:hAnsiTheme="majorHAnsi" w:cstheme="majorHAnsi"/>
                <w:szCs w:val="20"/>
              </w:rPr>
            </w:pPr>
          </w:p>
        </w:tc>
        <w:tc>
          <w:tcPr>
            <w:tcW w:w="3446" w:type="dxa"/>
          </w:tcPr>
          <w:p w14:paraId="1A26961F"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26799F" w14:paraId="17D88CAF" w14:textId="77777777" w:rsidTr="00EC6083">
        <w:tc>
          <w:tcPr>
            <w:tcW w:w="4258" w:type="dxa"/>
          </w:tcPr>
          <w:p w14:paraId="729E58B0"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Setter du fra deg søppelposer på̊ trappa/i gangen, før du tar de med til søppelcontainerne? </w:t>
            </w:r>
          </w:p>
        </w:tc>
        <w:tc>
          <w:tcPr>
            <w:tcW w:w="748" w:type="dxa"/>
          </w:tcPr>
          <w:p w14:paraId="3FBD3A05" w14:textId="77777777" w:rsidR="00EC6083" w:rsidRPr="00EC6083" w:rsidRDefault="00EC6083" w:rsidP="00A15815">
            <w:pPr>
              <w:spacing w:beforeLines="1" w:before="2" w:afterLines="1" w:after="2"/>
              <w:rPr>
                <w:rFonts w:asciiTheme="majorHAnsi" w:hAnsiTheme="majorHAnsi" w:cstheme="majorHAnsi"/>
                <w:szCs w:val="20"/>
              </w:rPr>
            </w:pPr>
          </w:p>
        </w:tc>
        <w:tc>
          <w:tcPr>
            <w:tcW w:w="812" w:type="dxa"/>
          </w:tcPr>
          <w:p w14:paraId="5967A2D0" w14:textId="77777777" w:rsidR="00EC6083" w:rsidRPr="00EC6083" w:rsidRDefault="00EC6083" w:rsidP="00A15815">
            <w:pPr>
              <w:spacing w:beforeLines="1" w:before="2" w:afterLines="1" w:after="2"/>
              <w:rPr>
                <w:rFonts w:asciiTheme="majorHAnsi" w:hAnsiTheme="majorHAnsi" w:cstheme="majorHAnsi"/>
                <w:szCs w:val="20"/>
              </w:rPr>
            </w:pPr>
          </w:p>
        </w:tc>
        <w:tc>
          <w:tcPr>
            <w:tcW w:w="3446" w:type="dxa"/>
          </w:tcPr>
          <w:p w14:paraId="77DDECF6"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26799F" w14:paraId="56D13CA1" w14:textId="77777777" w:rsidTr="00EC6083">
        <w:tc>
          <w:tcPr>
            <w:tcW w:w="4258" w:type="dxa"/>
          </w:tcPr>
          <w:p w14:paraId="6999DE07"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Legger du ut mat til fugler eller dyr? </w:t>
            </w:r>
          </w:p>
        </w:tc>
        <w:tc>
          <w:tcPr>
            <w:tcW w:w="748" w:type="dxa"/>
          </w:tcPr>
          <w:p w14:paraId="4EE7A52F" w14:textId="77777777" w:rsidR="00EC6083" w:rsidRPr="00EC6083" w:rsidRDefault="00EC6083" w:rsidP="00A15815">
            <w:pPr>
              <w:spacing w:beforeLines="1" w:before="2" w:afterLines="1" w:after="2"/>
              <w:rPr>
                <w:rFonts w:asciiTheme="majorHAnsi" w:hAnsiTheme="majorHAnsi" w:cstheme="majorHAnsi"/>
                <w:szCs w:val="20"/>
              </w:rPr>
            </w:pPr>
          </w:p>
        </w:tc>
        <w:tc>
          <w:tcPr>
            <w:tcW w:w="812" w:type="dxa"/>
          </w:tcPr>
          <w:p w14:paraId="27B8D278" w14:textId="77777777" w:rsidR="00EC6083" w:rsidRPr="00EC6083" w:rsidRDefault="00EC6083" w:rsidP="00A15815">
            <w:pPr>
              <w:spacing w:beforeLines="1" w:before="2" w:afterLines="1" w:after="2"/>
              <w:rPr>
                <w:rFonts w:asciiTheme="majorHAnsi" w:hAnsiTheme="majorHAnsi" w:cstheme="majorHAnsi"/>
                <w:szCs w:val="20"/>
              </w:rPr>
            </w:pPr>
          </w:p>
        </w:tc>
        <w:tc>
          <w:tcPr>
            <w:tcW w:w="3446" w:type="dxa"/>
          </w:tcPr>
          <w:p w14:paraId="786F09A0"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26799F" w14:paraId="79D5B4CB" w14:textId="77777777" w:rsidTr="00EC6083">
        <w:tc>
          <w:tcPr>
            <w:tcW w:w="4258" w:type="dxa"/>
          </w:tcPr>
          <w:p w14:paraId="340FCFEB"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Har du sett/hørt om noen steder i sameiet der det finnes skadedyr? Eventuelt hvor?</w:t>
            </w:r>
          </w:p>
          <w:p w14:paraId="5DA845A2"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Varsle styret! </w:t>
            </w:r>
          </w:p>
        </w:tc>
        <w:tc>
          <w:tcPr>
            <w:tcW w:w="748" w:type="dxa"/>
          </w:tcPr>
          <w:p w14:paraId="1B843AD6" w14:textId="77777777" w:rsidR="00EC6083" w:rsidRPr="00EC6083" w:rsidRDefault="00EC6083" w:rsidP="00A15815">
            <w:pPr>
              <w:spacing w:beforeLines="1" w:before="2" w:afterLines="1" w:after="2"/>
              <w:rPr>
                <w:rFonts w:asciiTheme="majorHAnsi" w:hAnsiTheme="majorHAnsi" w:cstheme="majorHAnsi"/>
                <w:szCs w:val="20"/>
              </w:rPr>
            </w:pPr>
          </w:p>
        </w:tc>
        <w:tc>
          <w:tcPr>
            <w:tcW w:w="812" w:type="dxa"/>
          </w:tcPr>
          <w:p w14:paraId="3AD1D532" w14:textId="77777777" w:rsidR="00EC6083" w:rsidRPr="00EC6083" w:rsidRDefault="00EC6083" w:rsidP="00A15815">
            <w:pPr>
              <w:spacing w:beforeLines="1" w:before="2" w:afterLines="1" w:after="2"/>
              <w:rPr>
                <w:rFonts w:asciiTheme="majorHAnsi" w:hAnsiTheme="majorHAnsi" w:cstheme="majorHAnsi"/>
                <w:szCs w:val="20"/>
              </w:rPr>
            </w:pPr>
          </w:p>
        </w:tc>
        <w:tc>
          <w:tcPr>
            <w:tcW w:w="3446" w:type="dxa"/>
          </w:tcPr>
          <w:p w14:paraId="1EECB482"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26799F" w14:paraId="08E6F979" w14:textId="77777777" w:rsidTr="00EC6083">
        <w:tc>
          <w:tcPr>
            <w:tcW w:w="4258" w:type="dxa"/>
          </w:tcPr>
          <w:p w14:paraId="1685BA39"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Har du vært plaget av skadedyr rundt din boenhet? Eventuelt hvilke? </w:t>
            </w:r>
          </w:p>
          <w:p w14:paraId="2345D488"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Varsle styret! </w:t>
            </w:r>
          </w:p>
        </w:tc>
        <w:tc>
          <w:tcPr>
            <w:tcW w:w="748" w:type="dxa"/>
          </w:tcPr>
          <w:p w14:paraId="48F7253F" w14:textId="77777777" w:rsidR="00EC6083" w:rsidRPr="00EC6083" w:rsidRDefault="00EC6083" w:rsidP="00A15815">
            <w:pPr>
              <w:spacing w:beforeLines="1" w:before="2" w:afterLines="1" w:after="2"/>
              <w:rPr>
                <w:rFonts w:asciiTheme="majorHAnsi" w:hAnsiTheme="majorHAnsi" w:cstheme="majorHAnsi"/>
                <w:szCs w:val="20"/>
              </w:rPr>
            </w:pPr>
          </w:p>
        </w:tc>
        <w:tc>
          <w:tcPr>
            <w:tcW w:w="812" w:type="dxa"/>
          </w:tcPr>
          <w:p w14:paraId="4C5CB26F" w14:textId="77777777" w:rsidR="00EC6083" w:rsidRPr="00EC6083" w:rsidRDefault="00EC6083" w:rsidP="00A15815">
            <w:pPr>
              <w:spacing w:beforeLines="1" w:before="2" w:afterLines="1" w:after="2"/>
              <w:rPr>
                <w:rFonts w:asciiTheme="majorHAnsi" w:hAnsiTheme="majorHAnsi" w:cstheme="majorHAnsi"/>
                <w:szCs w:val="20"/>
              </w:rPr>
            </w:pPr>
          </w:p>
        </w:tc>
        <w:tc>
          <w:tcPr>
            <w:tcW w:w="3446" w:type="dxa"/>
          </w:tcPr>
          <w:p w14:paraId="1B363048" w14:textId="77777777" w:rsidR="00EC6083" w:rsidRPr="00EC6083" w:rsidRDefault="00EC6083" w:rsidP="00A15815">
            <w:pPr>
              <w:spacing w:beforeLines="1" w:before="2" w:afterLines="1" w:after="2"/>
              <w:rPr>
                <w:rFonts w:asciiTheme="majorHAnsi" w:hAnsiTheme="majorHAnsi" w:cstheme="majorHAnsi"/>
                <w:szCs w:val="20"/>
              </w:rPr>
            </w:pPr>
          </w:p>
        </w:tc>
      </w:tr>
    </w:tbl>
    <w:p w14:paraId="131320F1" w14:textId="77777777" w:rsidR="00EC6083" w:rsidRDefault="00EC6083" w:rsidP="00672525"/>
    <w:p w14:paraId="1A6AEDF3" w14:textId="77777777" w:rsidR="00672525" w:rsidRDefault="00672525" w:rsidP="00672525"/>
    <w:p w14:paraId="133733C2" w14:textId="77777777" w:rsidR="00672525" w:rsidRDefault="00672525" w:rsidP="00672525"/>
    <w:p w14:paraId="47C960F5" w14:textId="77777777" w:rsidR="00672525" w:rsidRDefault="00672525" w:rsidP="00672525"/>
    <w:p w14:paraId="13997BC9" w14:textId="77777777" w:rsidR="00672525" w:rsidRDefault="00672525" w:rsidP="00672525">
      <w:r>
        <w:t>Dato:____________________  Signatur sameier:_________________________________</w:t>
      </w:r>
    </w:p>
    <w:p w14:paraId="022E8D43" w14:textId="77777777" w:rsidR="00672525" w:rsidRDefault="00672525" w:rsidP="00672525">
      <w:r>
        <w:t> </w:t>
      </w:r>
    </w:p>
    <w:p w14:paraId="5AABC535" w14:textId="77777777" w:rsidR="00EC6083" w:rsidRDefault="00EC6083">
      <w:pPr>
        <w:spacing w:after="160" w:line="259" w:lineRule="auto"/>
      </w:pPr>
      <w:r>
        <w:br w:type="page"/>
      </w:r>
    </w:p>
    <w:p w14:paraId="4EEE0281" w14:textId="221B22DE" w:rsidR="00672525" w:rsidRPr="00EC6083" w:rsidRDefault="00672525" w:rsidP="00672525">
      <w:pPr>
        <w:rPr>
          <w:b/>
          <w:sz w:val="28"/>
        </w:rPr>
      </w:pPr>
      <w:r w:rsidRPr="00EC6083">
        <w:rPr>
          <w:b/>
          <w:sz w:val="28"/>
        </w:rPr>
        <w:t xml:space="preserve">VEDLEGG </w:t>
      </w:r>
      <w:r w:rsidR="00EC6083" w:rsidRPr="00EC6083">
        <w:rPr>
          <w:b/>
          <w:sz w:val="28"/>
        </w:rPr>
        <w:t>H</w:t>
      </w:r>
      <w:r w:rsidRPr="00EC6083">
        <w:rPr>
          <w:b/>
          <w:sz w:val="28"/>
        </w:rPr>
        <w:t xml:space="preserve"> – VARSEL OM BEKJEMPELSE AV SKADEDYR </w:t>
      </w:r>
    </w:p>
    <w:p w14:paraId="1BE2ED6D" w14:textId="77777777" w:rsidR="00672525" w:rsidRDefault="00672525" w:rsidP="00672525"/>
    <w:p w14:paraId="6BBB41EA" w14:textId="77777777" w:rsidR="00672525" w:rsidRDefault="00672525" w:rsidP="00672525">
      <w:r>
        <w:t>Navn:_____________________________________ Adresse:___________________</w:t>
      </w:r>
    </w:p>
    <w:p w14:paraId="09DCAD9D" w14:textId="77777777" w:rsidR="00672525" w:rsidRDefault="00672525" w:rsidP="00672525"/>
    <w:p w14:paraId="71FD2065" w14:textId="364A7F7A" w:rsidR="00672525" w:rsidRDefault="00672525" w:rsidP="00672525">
      <w:r>
        <w:t>Melding til styret i Lauervik brygge boligsameie.</w:t>
      </w:r>
    </w:p>
    <w:p w14:paraId="6309459C" w14:textId="77777777" w:rsidR="00EC6083" w:rsidRDefault="00EC6083" w:rsidP="00672525"/>
    <w:p w14:paraId="16D0C405" w14:textId="77777777" w:rsidR="00672525" w:rsidRDefault="00672525" w:rsidP="00672525">
      <w:r>
        <w:t xml:space="preserve">Vi har gjennomført bekjempning av skadedyr dato:____________________________ </w:t>
      </w:r>
    </w:p>
    <w:p w14:paraId="61FCBB12" w14:textId="77777777" w:rsidR="00672525" w:rsidRDefault="00672525" w:rsidP="00672525"/>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85"/>
        <w:gridCol w:w="3617"/>
        <w:gridCol w:w="2454"/>
      </w:tblGrid>
      <w:tr w:rsidR="00EC6083" w:rsidRPr="00EC6083" w14:paraId="7B3FCF95" w14:textId="77777777" w:rsidTr="00A15815">
        <w:tc>
          <w:tcPr>
            <w:tcW w:w="2685" w:type="dxa"/>
          </w:tcPr>
          <w:p w14:paraId="4AAF4789" w14:textId="77777777" w:rsidR="00EC6083" w:rsidRPr="00EC6083" w:rsidRDefault="00EC6083" w:rsidP="00A15815">
            <w:pPr>
              <w:spacing w:beforeLines="1" w:before="2" w:afterLines="1" w:after="2"/>
              <w:rPr>
                <w:rFonts w:asciiTheme="majorHAnsi" w:hAnsiTheme="majorHAnsi" w:cstheme="majorHAnsi"/>
                <w:b/>
                <w:szCs w:val="20"/>
              </w:rPr>
            </w:pPr>
            <w:r w:rsidRPr="00EC6083">
              <w:rPr>
                <w:rFonts w:asciiTheme="majorHAnsi" w:hAnsiTheme="majorHAnsi" w:cstheme="majorHAnsi"/>
                <w:b/>
                <w:szCs w:val="20"/>
              </w:rPr>
              <w:t>HVA</w:t>
            </w:r>
          </w:p>
        </w:tc>
        <w:tc>
          <w:tcPr>
            <w:tcW w:w="3377" w:type="dxa"/>
          </w:tcPr>
          <w:p w14:paraId="41583FA4" w14:textId="77777777" w:rsidR="00EC6083" w:rsidRPr="00EC6083" w:rsidRDefault="00EC6083" w:rsidP="00A15815">
            <w:pPr>
              <w:spacing w:beforeLines="1" w:before="2" w:afterLines="1" w:after="2"/>
              <w:rPr>
                <w:rFonts w:asciiTheme="majorHAnsi" w:hAnsiTheme="majorHAnsi" w:cstheme="majorHAnsi"/>
                <w:b/>
                <w:szCs w:val="20"/>
              </w:rPr>
            </w:pPr>
            <w:r w:rsidRPr="00EC6083">
              <w:rPr>
                <w:rFonts w:asciiTheme="majorHAnsi" w:hAnsiTheme="majorHAnsi" w:cstheme="majorHAnsi"/>
                <w:b/>
                <w:szCs w:val="20"/>
              </w:rPr>
              <w:t>BEBOERS/SKADEDYRSKJEMPERS SVAR</w:t>
            </w:r>
          </w:p>
        </w:tc>
        <w:tc>
          <w:tcPr>
            <w:tcW w:w="2454" w:type="dxa"/>
          </w:tcPr>
          <w:p w14:paraId="718E4D7E" w14:textId="77777777" w:rsidR="00EC6083" w:rsidRPr="00EC6083" w:rsidRDefault="00EC6083" w:rsidP="00A15815">
            <w:pPr>
              <w:spacing w:beforeLines="1" w:before="2" w:afterLines="1" w:after="2"/>
              <w:rPr>
                <w:rFonts w:asciiTheme="majorHAnsi" w:hAnsiTheme="majorHAnsi" w:cstheme="majorHAnsi"/>
                <w:b/>
                <w:szCs w:val="20"/>
              </w:rPr>
            </w:pPr>
            <w:r w:rsidRPr="00EC6083">
              <w:rPr>
                <w:rFonts w:asciiTheme="majorHAnsi" w:hAnsiTheme="majorHAnsi" w:cstheme="majorHAnsi"/>
                <w:b/>
                <w:szCs w:val="20"/>
              </w:rPr>
              <w:t>MERKNADER</w:t>
            </w:r>
          </w:p>
        </w:tc>
      </w:tr>
      <w:tr w:rsidR="00EC6083" w:rsidRPr="00EC6083" w14:paraId="3EE384CE" w14:textId="77777777" w:rsidTr="00A15815">
        <w:tc>
          <w:tcPr>
            <w:tcW w:w="2685" w:type="dxa"/>
          </w:tcPr>
          <w:p w14:paraId="5A0B8E39"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Når ble skadedyrene oppdaget første gang? </w:t>
            </w:r>
          </w:p>
        </w:tc>
        <w:tc>
          <w:tcPr>
            <w:tcW w:w="3377" w:type="dxa"/>
          </w:tcPr>
          <w:p w14:paraId="085C0DBB" w14:textId="77777777" w:rsidR="00EC6083" w:rsidRPr="00EC6083" w:rsidRDefault="00EC6083" w:rsidP="00A15815">
            <w:pPr>
              <w:spacing w:beforeLines="1" w:before="2" w:afterLines="1" w:after="2"/>
              <w:rPr>
                <w:rFonts w:asciiTheme="majorHAnsi" w:hAnsiTheme="majorHAnsi" w:cstheme="majorHAnsi"/>
                <w:szCs w:val="20"/>
              </w:rPr>
            </w:pPr>
          </w:p>
        </w:tc>
        <w:tc>
          <w:tcPr>
            <w:tcW w:w="2454" w:type="dxa"/>
          </w:tcPr>
          <w:p w14:paraId="4E877D6C"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EC6083" w14:paraId="07DC6776" w14:textId="77777777" w:rsidTr="00A15815">
        <w:tc>
          <w:tcPr>
            <w:tcW w:w="2685" w:type="dxa"/>
          </w:tcPr>
          <w:p w14:paraId="396AB43E"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Hva slags skadedyr ble oppdaget? </w:t>
            </w:r>
          </w:p>
        </w:tc>
        <w:tc>
          <w:tcPr>
            <w:tcW w:w="3377" w:type="dxa"/>
          </w:tcPr>
          <w:p w14:paraId="4D918D75" w14:textId="77777777" w:rsidR="00EC6083" w:rsidRPr="00EC6083" w:rsidRDefault="00EC6083" w:rsidP="00A15815">
            <w:pPr>
              <w:spacing w:beforeLines="1" w:before="2" w:afterLines="1" w:after="2"/>
              <w:rPr>
                <w:rFonts w:asciiTheme="majorHAnsi" w:hAnsiTheme="majorHAnsi" w:cstheme="majorHAnsi"/>
                <w:szCs w:val="20"/>
              </w:rPr>
            </w:pPr>
          </w:p>
        </w:tc>
        <w:tc>
          <w:tcPr>
            <w:tcW w:w="2454" w:type="dxa"/>
          </w:tcPr>
          <w:p w14:paraId="63ECA0A9"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EC6083" w14:paraId="23A8F3D5" w14:textId="77777777" w:rsidTr="00A15815">
        <w:tc>
          <w:tcPr>
            <w:tcW w:w="2685" w:type="dxa"/>
          </w:tcPr>
          <w:p w14:paraId="2D79DB35"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Når ble det kontaktet hjelp for å fjerne skadedyrene? </w:t>
            </w:r>
          </w:p>
        </w:tc>
        <w:tc>
          <w:tcPr>
            <w:tcW w:w="3377" w:type="dxa"/>
          </w:tcPr>
          <w:p w14:paraId="36DB42B7" w14:textId="77777777" w:rsidR="00EC6083" w:rsidRPr="00EC6083" w:rsidRDefault="00EC6083" w:rsidP="00A15815">
            <w:pPr>
              <w:spacing w:beforeLines="1" w:before="2" w:afterLines="1" w:after="2"/>
              <w:rPr>
                <w:rFonts w:asciiTheme="majorHAnsi" w:hAnsiTheme="majorHAnsi" w:cstheme="majorHAnsi"/>
                <w:szCs w:val="20"/>
              </w:rPr>
            </w:pPr>
          </w:p>
        </w:tc>
        <w:tc>
          <w:tcPr>
            <w:tcW w:w="2454" w:type="dxa"/>
          </w:tcPr>
          <w:p w14:paraId="149B44BE"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EC6083" w14:paraId="2DA02466" w14:textId="77777777" w:rsidTr="00A15815">
        <w:tc>
          <w:tcPr>
            <w:tcW w:w="2685" w:type="dxa"/>
          </w:tcPr>
          <w:p w14:paraId="239EFECF"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Hvem ble kontaktet for å fjerne skadedyrene? </w:t>
            </w:r>
          </w:p>
        </w:tc>
        <w:tc>
          <w:tcPr>
            <w:tcW w:w="3377" w:type="dxa"/>
          </w:tcPr>
          <w:p w14:paraId="25A2092B" w14:textId="77777777" w:rsidR="00EC6083" w:rsidRPr="00EC6083" w:rsidRDefault="00EC6083" w:rsidP="00A15815">
            <w:pPr>
              <w:spacing w:beforeLines="1" w:before="2" w:afterLines="1" w:after="2"/>
              <w:rPr>
                <w:rFonts w:asciiTheme="majorHAnsi" w:hAnsiTheme="majorHAnsi" w:cstheme="majorHAnsi"/>
                <w:szCs w:val="20"/>
              </w:rPr>
            </w:pPr>
          </w:p>
        </w:tc>
        <w:tc>
          <w:tcPr>
            <w:tcW w:w="2454" w:type="dxa"/>
          </w:tcPr>
          <w:p w14:paraId="5446726A"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EC6083" w14:paraId="72CE6CA2" w14:textId="77777777" w:rsidTr="00A15815">
        <w:tc>
          <w:tcPr>
            <w:tcW w:w="2685" w:type="dxa"/>
          </w:tcPr>
          <w:p w14:paraId="73A1395D"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Hvor ble skadedyrene lokalisert? </w:t>
            </w:r>
          </w:p>
        </w:tc>
        <w:tc>
          <w:tcPr>
            <w:tcW w:w="3377" w:type="dxa"/>
          </w:tcPr>
          <w:p w14:paraId="0B229C99" w14:textId="77777777" w:rsidR="00EC6083" w:rsidRPr="00EC6083" w:rsidRDefault="00EC6083" w:rsidP="00A15815">
            <w:pPr>
              <w:spacing w:beforeLines="1" w:before="2" w:afterLines="1" w:after="2"/>
              <w:rPr>
                <w:rFonts w:asciiTheme="majorHAnsi" w:hAnsiTheme="majorHAnsi" w:cstheme="majorHAnsi"/>
                <w:szCs w:val="20"/>
              </w:rPr>
            </w:pPr>
          </w:p>
        </w:tc>
        <w:tc>
          <w:tcPr>
            <w:tcW w:w="2454" w:type="dxa"/>
          </w:tcPr>
          <w:p w14:paraId="49DE5E24"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EC6083" w14:paraId="194F3053" w14:textId="77777777" w:rsidTr="00A15815">
        <w:tc>
          <w:tcPr>
            <w:tcW w:w="2685" w:type="dxa"/>
          </w:tcPr>
          <w:p w14:paraId="742A6FB8"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Hvem oppdaget skadedyrene først? </w:t>
            </w:r>
          </w:p>
        </w:tc>
        <w:tc>
          <w:tcPr>
            <w:tcW w:w="3377" w:type="dxa"/>
          </w:tcPr>
          <w:p w14:paraId="1B0CE334" w14:textId="77777777" w:rsidR="00EC6083" w:rsidRPr="00EC6083" w:rsidRDefault="00EC6083" w:rsidP="00A15815">
            <w:pPr>
              <w:spacing w:beforeLines="1" w:before="2" w:afterLines="1" w:after="2"/>
              <w:rPr>
                <w:rFonts w:asciiTheme="majorHAnsi" w:hAnsiTheme="majorHAnsi" w:cstheme="majorHAnsi"/>
                <w:szCs w:val="20"/>
              </w:rPr>
            </w:pPr>
          </w:p>
        </w:tc>
        <w:tc>
          <w:tcPr>
            <w:tcW w:w="2454" w:type="dxa"/>
          </w:tcPr>
          <w:p w14:paraId="5874F105"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EC6083" w14:paraId="628CFC74" w14:textId="77777777" w:rsidTr="00A15815">
        <w:tc>
          <w:tcPr>
            <w:tcW w:w="2685" w:type="dxa"/>
          </w:tcPr>
          <w:p w14:paraId="0DFD9C06"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Har beboer/sameier forsøkt å fjerne skadedyrene først, selv? </w:t>
            </w:r>
          </w:p>
        </w:tc>
        <w:tc>
          <w:tcPr>
            <w:tcW w:w="3377" w:type="dxa"/>
          </w:tcPr>
          <w:p w14:paraId="55574AAD" w14:textId="77777777" w:rsidR="00EC6083" w:rsidRPr="00EC6083" w:rsidRDefault="00EC6083" w:rsidP="00A15815">
            <w:pPr>
              <w:spacing w:beforeLines="1" w:before="2" w:afterLines="1" w:after="2"/>
              <w:rPr>
                <w:rFonts w:asciiTheme="majorHAnsi" w:hAnsiTheme="majorHAnsi" w:cstheme="majorHAnsi"/>
                <w:szCs w:val="20"/>
              </w:rPr>
            </w:pPr>
          </w:p>
        </w:tc>
        <w:tc>
          <w:tcPr>
            <w:tcW w:w="2454" w:type="dxa"/>
          </w:tcPr>
          <w:p w14:paraId="10D8A70B"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EC6083" w14:paraId="30A7A014" w14:textId="77777777" w:rsidTr="00A15815">
        <w:tc>
          <w:tcPr>
            <w:tcW w:w="2685" w:type="dxa"/>
          </w:tcPr>
          <w:p w14:paraId="55BDD577"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Hvilke(t) middel(er) ble brukt for å fjerne skadedyrene? </w:t>
            </w:r>
          </w:p>
        </w:tc>
        <w:tc>
          <w:tcPr>
            <w:tcW w:w="3377" w:type="dxa"/>
          </w:tcPr>
          <w:p w14:paraId="6EB32293" w14:textId="77777777" w:rsidR="00EC6083" w:rsidRPr="00EC6083" w:rsidRDefault="00EC6083" w:rsidP="00A15815">
            <w:pPr>
              <w:spacing w:beforeLines="1" w:before="2" w:afterLines="1" w:after="2"/>
              <w:rPr>
                <w:rFonts w:asciiTheme="majorHAnsi" w:hAnsiTheme="majorHAnsi" w:cstheme="majorHAnsi"/>
                <w:szCs w:val="20"/>
              </w:rPr>
            </w:pPr>
          </w:p>
        </w:tc>
        <w:tc>
          <w:tcPr>
            <w:tcW w:w="2454" w:type="dxa"/>
          </w:tcPr>
          <w:p w14:paraId="69425444"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EC6083" w14:paraId="715E7785" w14:textId="77777777" w:rsidTr="00A15815">
        <w:tc>
          <w:tcPr>
            <w:tcW w:w="2685" w:type="dxa"/>
          </w:tcPr>
          <w:p w14:paraId="29B4DDE8"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Hvor stor mengde av hvert middel ble brukt? </w:t>
            </w:r>
          </w:p>
        </w:tc>
        <w:tc>
          <w:tcPr>
            <w:tcW w:w="3377" w:type="dxa"/>
          </w:tcPr>
          <w:p w14:paraId="1AB1E16E" w14:textId="77777777" w:rsidR="00EC6083" w:rsidRPr="00EC6083" w:rsidRDefault="00EC6083" w:rsidP="00A15815">
            <w:pPr>
              <w:spacing w:beforeLines="1" w:before="2" w:afterLines="1" w:after="2"/>
              <w:rPr>
                <w:rFonts w:asciiTheme="majorHAnsi" w:hAnsiTheme="majorHAnsi" w:cstheme="majorHAnsi"/>
                <w:szCs w:val="20"/>
              </w:rPr>
            </w:pPr>
          </w:p>
        </w:tc>
        <w:tc>
          <w:tcPr>
            <w:tcW w:w="2454" w:type="dxa"/>
          </w:tcPr>
          <w:p w14:paraId="3521EBC3"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EC6083" w14:paraId="0FEDBE8A" w14:textId="77777777" w:rsidTr="00A15815">
        <w:tc>
          <w:tcPr>
            <w:tcW w:w="2685" w:type="dxa"/>
          </w:tcPr>
          <w:p w14:paraId="501C27CB"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Hvilken metode ble brukt? </w:t>
            </w:r>
          </w:p>
        </w:tc>
        <w:tc>
          <w:tcPr>
            <w:tcW w:w="3377" w:type="dxa"/>
          </w:tcPr>
          <w:p w14:paraId="632F87F6" w14:textId="77777777" w:rsidR="00EC6083" w:rsidRPr="00EC6083" w:rsidRDefault="00EC6083" w:rsidP="00A15815">
            <w:pPr>
              <w:spacing w:beforeLines="1" w:before="2" w:afterLines="1" w:after="2"/>
              <w:rPr>
                <w:rFonts w:asciiTheme="majorHAnsi" w:hAnsiTheme="majorHAnsi" w:cstheme="majorHAnsi"/>
                <w:szCs w:val="20"/>
              </w:rPr>
            </w:pPr>
          </w:p>
        </w:tc>
        <w:tc>
          <w:tcPr>
            <w:tcW w:w="2454" w:type="dxa"/>
          </w:tcPr>
          <w:p w14:paraId="317FD3D1"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EC6083" w14:paraId="6E271715" w14:textId="77777777" w:rsidTr="00A15815">
        <w:tc>
          <w:tcPr>
            <w:tcW w:w="2685" w:type="dxa"/>
          </w:tcPr>
          <w:p w14:paraId="2EB35DCB"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Hva ble resultatet av skadedyrbekjempelsen? </w:t>
            </w:r>
          </w:p>
        </w:tc>
        <w:tc>
          <w:tcPr>
            <w:tcW w:w="3377" w:type="dxa"/>
          </w:tcPr>
          <w:p w14:paraId="32220E49" w14:textId="77777777" w:rsidR="00EC6083" w:rsidRPr="00EC6083" w:rsidRDefault="00EC6083" w:rsidP="00A15815">
            <w:pPr>
              <w:spacing w:beforeLines="1" w:before="2" w:afterLines="1" w:after="2"/>
              <w:rPr>
                <w:rFonts w:asciiTheme="majorHAnsi" w:hAnsiTheme="majorHAnsi" w:cstheme="majorHAnsi"/>
                <w:szCs w:val="20"/>
              </w:rPr>
            </w:pPr>
          </w:p>
        </w:tc>
        <w:tc>
          <w:tcPr>
            <w:tcW w:w="2454" w:type="dxa"/>
          </w:tcPr>
          <w:p w14:paraId="5F8AE2AE"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EC6083" w14:paraId="6C9E3425" w14:textId="77777777" w:rsidTr="00A15815">
        <w:tc>
          <w:tcPr>
            <w:tcW w:w="2685" w:type="dxa"/>
          </w:tcPr>
          <w:p w14:paraId="6CAD73B7"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Ble det gitt nabovarsel (dersom det var nødvendig)? </w:t>
            </w:r>
          </w:p>
        </w:tc>
        <w:tc>
          <w:tcPr>
            <w:tcW w:w="3377" w:type="dxa"/>
          </w:tcPr>
          <w:p w14:paraId="553D33AF" w14:textId="77777777" w:rsidR="00EC6083" w:rsidRPr="00EC6083" w:rsidRDefault="00EC6083" w:rsidP="00A15815">
            <w:pPr>
              <w:spacing w:beforeLines="1" w:before="2" w:afterLines="1" w:after="2"/>
              <w:rPr>
                <w:rFonts w:asciiTheme="majorHAnsi" w:hAnsiTheme="majorHAnsi" w:cstheme="majorHAnsi"/>
                <w:szCs w:val="20"/>
              </w:rPr>
            </w:pPr>
          </w:p>
        </w:tc>
        <w:tc>
          <w:tcPr>
            <w:tcW w:w="2454" w:type="dxa"/>
          </w:tcPr>
          <w:p w14:paraId="27F49253"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EC6083" w14:paraId="3D62F122" w14:textId="77777777" w:rsidTr="00A15815">
        <w:tc>
          <w:tcPr>
            <w:tcW w:w="2685" w:type="dxa"/>
          </w:tcPr>
          <w:p w14:paraId="0C435FEA"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Har skadedyrene gjort noen materiell skade? </w:t>
            </w:r>
          </w:p>
        </w:tc>
        <w:tc>
          <w:tcPr>
            <w:tcW w:w="3377" w:type="dxa"/>
          </w:tcPr>
          <w:p w14:paraId="0FC339DA" w14:textId="77777777" w:rsidR="00EC6083" w:rsidRPr="00EC6083" w:rsidRDefault="00EC6083" w:rsidP="00A15815">
            <w:pPr>
              <w:spacing w:beforeLines="1" w:before="2" w:afterLines="1" w:after="2"/>
              <w:rPr>
                <w:rFonts w:asciiTheme="majorHAnsi" w:hAnsiTheme="majorHAnsi" w:cstheme="majorHAnsi"/>
                <w:szCs w:val="20"/>
              </w:rPr>
            </w:pPr>
          </w:p>
        </w:tc>
        <w:tc>
          <w:tcPr>
            <w:tcW w:w="2454" w:type="dxa"/>
          </w:tcPr>
          <w:p w14:paraId="4F8F0941" w14:textId="77777777" w:rsidR="00EC6083" w:rsidRPr="00EC6083" w:rsidRDefault="00EC6083" w:rsidP="00A15815">
            <w:pPr>
              <w:spacing w:beforeLines="1" w:before="2" w:afterLines="1" w:after="2"/>
              <w:rPr>
                <w:rFonts w:asciiTheme="majorHAnsi" w:hAnsiTheme="majorHAnsi" w:cstheme="majorHAnsi"/>
                <w:szCs w:val="20"/>
              </w:rPr>
            </w:pPr>
          </w:p>
        </w:tc>
      </w:tr>
      <w:tr w:rsidR="00EC6083" w:rsidRPr="00EC6083" w14:paraId="52A5273E" w14:textId="77777777" w:rsidTr="00A15815">
        <w:tc>
          <w:tcPr>
            <w:tcW w:w="2685" w:type="dxa"/>
          </w:tcPr>
          <w:p w14:paraId="17C97C1F" w14:textId="77777777" w:rsidR="00EC6083" w:rsidRPr="00EC6083" w:rsidRDefault="00EC6083" w:rsidP="00A15815">
            <w:pPr>
              <w:spacing w:beforeLines="1" w:before="2" w:afterLines="1" w:after="2"/>
              <w:rPr>
                <w:rFonts w:asciiTheme="majorHAnsi" w:hAnsiTheme="majorHAnsi" w:cstheme="majorHAnsi"/>
                <w:szCs w:val="20"/>
              </w:rPr>
            </w:pPr>
            <w:r w:rsidRPr="00EC6083">
              <w:rPr>
                <w:rFonts w:asciiTheme="majorHAnsi" w:hAnsiTheme="majorHAnsi" w:cstheme="majorHAnsi"/>
                <w:szCs w:val="20"/>
              </w:rPr>
              <w:t xml:space="preserve">Annet? </w:t>
            </w:r>
          </w:p>
        </w:tc>
        <w:tc>
          <w:tcPr>
            <w:tcW w:w="3377" w:type="dxa"/>
          </w:tcPr>
          <w:p w14:paraId="27AB71C7" w14:textId="77777777" w:rsidR="00EC6083" w:rsidRPr="00EC6083" w:rsidRDefault="00EC6083" w:rsidP="00A15815">
            <w:pPr>
              <w:spacing w:beforeLines="1" w:before="2" w:afterLines="1" w:after="2"/>
              <w:rPr>
                <w:rFonts w:asciiTheme="majorHAnsi" w:hAnsiTheme="majorHAnsi" w:cstheme="majorHAnsi"/>
                <w:szCs w:val="20"/>
              </w:rPr>
            </w:pPr>
          </w:p>
        </w:tc>
        <w:tc>
          <w:tcPr>
            <w:tcW w:w="2454" w:type="dxa"/>
          </w:tcPr>
          <w:p w14:paraId="7738A1D4" w14:textId="77777777" w:rsidR="00EC6083" w:rsidRPr="00EC6083" w:rsidRDefault="00EC6083" w:rsidP="00A15815">
            <w:pPr>
              <w:spacing w:beforeLines="1" w:before="2" w:afterLines="1" w:after="2"/>
              <w:rPr>
                <w:rFonts w:asciiTheme="majorHAnsi" w:hAnsiTheme="majorHAnsi" w:cstheme="majorHAnsi"/>
                <w:szCs w:val="20"/>
              </w:rPr>
            </w:pPr>
          </w:p>
        </w:tc>
      </w:tr>
    </w:tbl>
    <w:p w14:paraId="2F9E87AE" w14:textId="77777777" w:rsidR="00EC6083" w:rsidRDefault="00EC6083" w:rsidP="00672525"/>
    <w:p w14:paraId="6126C544" w14:textId="77777777" w:rsidR="00EC6083" w:rsidRDefault="00EC6083" w:rsidP="00672525"/>
    <w:p w14:paraId="03893662" w14:textId="77777777" w:rsidR="00EC6083" w:rsidRDefault="00EC6083" w:rsidP="00672525"/>
    <w:p w14:paraId="17734190" w14:textId="77777777" w:rsidR="00672525" w:rsidRDefault="00672525" w:rsidP="00672525"/>
    <w:p w14:paraId="3BA6E04B" w14:textId="77777777" w:rsidR="00672525" w:rsidRDefault="00672525" w:rsidP="00672525">
      <w:r>
        <w:t>Dato:____________________   Signatur sameier:________________________________</w:t>
      </w:r>
    </w:p>
    <w:p w14:paraId="0BF772D1" w14:textId="77777777" w:rsidR="00672525" w:rsidRDefault="00672525" w:rsidP="00672525"/>
    <w:p w14:paraId="2EFC8009" w14:textId="77777777" w:rsidR="00672525" w:rsidRDefault="00672525" w:rsidP="00672525"/>
    <w:p w14:paraId="27C8B762" w14:textId="77777777" w:rsidR="00672525" w:rsidRDefault="00672525" w:rsidP="00EC6083">
      <w:pPr>
        <w:ind w:left="720" w:firstLine="720"/>
      </w:pPr>
      <w:r>
        <w:t>_______________________________________________</w:t>
      </w:r>
    </w:p>
    <w:p w14:paraId="7A366D9F" w14:textId="1454ECB9" w:rsidR="00672525" w:rsidRDefault="00672525" w:rsidP="00EC6083">
      <w:pPr>
        <w:ind w:left="1440" w:firstLine="720"/>
      </w:pPr>
      <w:r>
        <w:t>Dato/signatur/stempel Skadedyrsfirma</w:t>
      </w:r>
    </w:p>
    <w:p w14:paraId="151876B5" w14:textId="2AC9CC39" w:rsidR="00672525" w:rsidRPr="00EC6083" w:rsidRDefault="00672525" w:rsidP="00672525">
      <w:pPr>
        <w:rPr>
          <w:b/>
        </w:rPr>
      </w:pPr>
      <w:r w:rsidRPr="00EC6083">
        <w:rPr>
          <w:b/>
          <w:sz w:val="28"/>
        </w:rPr>
        <w:t>14.</w:t>
      </w:r>
      <w:r w:rsidRPr="00EC6083">
        <w:rPr>
          <w:b/>
          <w:sz w:val="28"/>
        </w:rPr>
        <w:tab/>
        <w:t xml:space="preserve">VEDLEGG </w:t>
      </w:r>
      <w:r w:rsidR="00EC6083" w:rsidRPr="00EC6083">
        <w:rPr>
          <w:b/>
          <w:sz w:val="28"/>
        </w:rPr>
        <w:t xml:space="preserve">I </w:t>
      </w:r>
      <w:r w:rsidRPr="00EC6083">
        <w:rPr>
          <w:b/>
          <w:sz w:val="28"/>
        </w:rPr>
        <w:t xml:space="preserve">- HUSORDENSREGLER </w:t>
      </w:r>
    </w:p>
    <w:p w14:paraId="668EC0AA" w14:textId="77777777" w:rsidR="00672525" w:rsidRDefault="00672525" w:rsidP="00672525"/>
    <w:p w14:paraId="0D821B78" w14:textId="21CD6720" w:rsidR="00672525" w:rsidRDefault="00672525" w:rsidP="00672525">
      <w:r>
        <w:t>Husordensregler</w:t>
      </w:r>
      <w:r w:rsidR="00EC6083">
        <w:t xml:space="preserve"> LINK</w:t>
      </w:r>
    </w:p>
    <w:p w14:paraId="536478AC" w14:textId="77777777" w:rsidR="00672525" w:rsidRDefault="00672525" w:rsidP="00672525"/>
    <w:p w14:paraId="50765386" w14:textId="2F9C813A" w:rsidR="00672525" w:rsidRPr="00EC6083" w:rsidRDefault="00672525" w:rsidP="00672525">
      <w:pPr>
        <w:rPr>
          <w:b/>
        </w:rPr>
      </w:pPr>
      <w:r w:rsidRPr="00EC6083">
        <w:rPr>
          <w:b/>
          <w:sz w:val="28"/>
        </w:rPr>
        <w:t>15.</w:t>
      </w:r>
      <w:r w:rsidRPr="00EC6083">
        <w:rPr>
          <w:b/>
          <w:sz w:val="28"/>
        </w:rPr>
        <w:tab/>
        <w:t xml:space="preserve">VEDLEGG </w:t>
      </w:r>
      <w:r w:rsidR="00EC6083" w:rsidRPr="00EC6083">
        <w:rPr>
          <w:b/>
          <w:sz w:val="28"/>
        </w:rPr>
        <w:t>J</w:t>
      </w:r>
      <w:r w:rsidRPr="00EC6083">
        <w:rPr>
          <w:b/>
          <w:sz w:val="28"/>
        </w:rPr>
        <w:t>- VEDTEKTER</w:t>
      </w:r>
    </w:p>
    <w:p w14:paraId="666F0AE0" w14:textId="77777777" w:rsidR="00672525" w:rsidRDefault="00672525" w:rsidP="00672525"/>
    <w:p w14:paraId="43731268" w14:textId="05283850" w:rsidR="00672525" w:rsidRDefault="00672525" w:rsidP="00672525">
      <w:r>
        <w:t>Vedtekter</w:t>
      </w:r>
      <w:r w:rsidR="00EC6083">
        <w:t xml:space="preserve"> LINK </w:t>
      </w:r>
      <w:r>
        <w:t xml:space="preserve">for Lauervik brygge boligsameie </w:t>
      </w:r>
    </w:p>
    <w:sectPr w:rsidR="00672525" w:rsidSect="00522455">
      <w:footerReference w:type="default" r:id="rId18"/>
      <w:headerReference w:type="first" r:id="rId19"/>
      <w:footerReference w:type="first" r:id="rId20"/>
      <w:pgSz w:w="11906" w:h="16838" w:code="9"/>
      <w:pgMar w:top="1418" w:right="1134" w:bottom="1701" w:left="993" w:header="709"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7D87A5" w14:textId="77777777" w:rsidR="00A15815" w:rsidRDefault="00A15815" w:rsidP="00120EFE">
      <w:pPr>
        <w:spacing w:line="240" w:lineRule="auto"/>
      </w:pPr>
      <w:r>
        <w:separator/>
      </w:r>
    </w:p>
  </w:endnote>
  <w:endnote w:type="continuationSeparator" w:id="0">
    <w:p w14:paraId="009A90C7" w14:textId="77777777" w:rsidR="00A15815" w:rsidRDefault="00A15815" w:rsidP="00120EFE">
      <w:pPr>
        <w:spacing w:line="240" w:lineRule="auto"/>
      </w:pPr>
      <w:r>
        <w:continuationSeparator/>
      </w:r>
    </w:p>
  </w:endnote>
  <w:endnote w:type="continuationNotice" w:id="1">
    <w:p w14:paraId="104BB6D6" w14:textId="77777777" w:rsidR="00B04DBD" w:rsidRDefault="00B04DB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w:panose1 w:val="02020603050405020304"/>
    <w:charset w:val="00"/>
    <w:family w:val="roman"/>
    <w:pitch w:val="variable"/>
    <w:sig w:usb0="E0002AFF" w:usb1="C0007841" w:usb2="00000009" w:usb3="00000000" w:csb0="000001FF" w:csb1="00000000"/>
  </w:font>
  <w:font w:name="Calibri,Bold">
    <w:altName w:val="Cambria"/>
    <w:panose1 w:val="00000000000000000000"/>
    <w:charset w:val="4D"/>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tblBorders>
        <w:top w:val="none" w:sz="0" w:space="0" w:color="auto"/>
        <w:left w:val="none" w:sz="0" w:space="0" w:color="auto"/>
        <w:bottom w:val="none" w:sz="0" w:space="0" w:color="auto"/>
        <w:right w:val="none" w:sz="0" w:space="0" w:color="auto"/>
        <w:insideH w:val="single" w:sz="2" w:space="0" w:color="7F7F7F"/>
        <w:insideV w:val="none" w:sz="0" w:space="0" w:color="auto"/>
      </w:tblBorders>
      <w:tblLayout w:type="fixed"/>
      <w:tblCellMar>
        <w:left w:w="0" w:type="dxa"/>
        <w:right w:w="0" w:type="dxa"/>
      </w:tblCellMar>
      <w:tblLook w:val="04A0" w:firstRow="1" w:lastRow="0" w:firstColumn="1" w:lastColumn="0" w:noHBand="0" w:noVBand="1"/>
    </w:tblPr>
    <w:tblGrid>
      <w:gridCol w:w="2646"/>
      <w:gridCol w:w="2646"/>
      <w:gridCol w:w="1929"/>
      <w:gridCol w:w="2407"/>
    </w:tblGrid>
    <w:tr w:rsidR="00A15815" w:rsidRPr="00173B7C" w14:paraId="5CE4E871" w14:textId="77777777" w:rsidTr="00F37577">
      <w:tc>
        <w:tcPr>
          <w:tcW w:w="9628" w:type="dxa"/>
          <w:gridSpan w:val="4"/>
          <w:tcMar>
            <w:bottom w:w="57" w:type="dxa"/>
            <w:right w:w="28" w:type="dxa"/>
          </w:tcMar>
        </w:tcPr>
        <w:p w14:paraId="2804D826" w14:textId="3071E101" w:rsidR="00A15815" w:rsidRPr="00173B7C" w:rsidRDefault="00A15815" w:rsidP="00E23B4B">
          <w:pPr>
            <w:pStyle w:val="Footer"/>
            <w:jc w:val="right"/>
            <w:rPr>
              <w:color w:val="7F7F7F"/>
            </w:rPr>
          </w:pPr>
          <w:r w:rsidRPr="00173B7C">
            <w:rPr>
              <w:color w:val="7F7F7F"/>
            </w:rPr>
            <w:t xml:space="preserve">Side </w:t>
          </w:r>
          <w:r w:rsidRPr="00173B7C">
            <w:rPr>
              <w:color w:val="7F7F7F"/>
            </w:rPr>
            <w:fldChar w:fldCharType="begin"/>
          </w:r>
          <w:r w:rsidRPr="00173B7C">
            <w:rPr>
              <w:color w:val="7F7F7F"/>
            </w:rPr>
            <w:instrText xml:space="preserve"> PAGE   \* MERGEFORMAT </w:instrText>
          </w:r>
          <w:r w:rsidRPr="00173B7C">
            <w:rPr>
              <w:color w:val="7F7F7F"/>
            </w:rPr>
            <w:fldChar w:fldCharType="separate"/>
          </w:r>
          <w:r w:rsidR="00B04DBD">
            <w:rPr>
              <w:noProof/>
              <w:color w:val="7F7F7F"/>
            </w:rPr>
            <w:t>6</w:t>
          </w:r>
          <w:r w:rsidRPr="00173B7C">
            <w:rPr>
              <w:color w:val="7F7F7F"/>
            </w:rPr>
            <w:fldChar w:fldCharType="end"/>
          </w:r>
          <w:r w:rsidRPr="00173B7C">
            <w:rPr>
              <w:color w:val="7F7F7F"/>
            </w:rPr>
            <w:t xml:space="preserve"> av </w:t>
          </w:r>
          <w:r w:rsidRPr="00173B7C">
            <w:rPr>
              <w:color w:val="7F7F7F"/>
            </w:rPr>
            <w:fldChar w:fldCharType="begin"/>
          </w:r>
          <w:r w:rsidRPr="00173B7C">
            <w:rPr>
              <w:color w:val="7F7F7F"/>
            </w:rPr>
            <w:instrText xml:space="preserve"> NUMPAGES   \* MERGEFORMAT </w:instrText>
          </w:r>
          <w:r w:rsidRPr="00173B7C">
            <w:rPr>
              <w:color w:val="7F7F7F"/>
            </w:rPr>
            <w:fldChar w:fldCharType="separate"/>
          </w:r>
          <w:r>
            <w:rPr>
              <w:noProof/>
              <w:color w:val="7F7F7F"/>
            </w:rPr>
            <w:t>20</w:t>
          </w:r>
          <w:r w:rsidRPr="00173B7C">
            <w:rPr>
              <w:color w:val="7F7F7F"/>
            </w:rPr>
            <w:fldChar w:fldCharType="end"/>
          </w:r>
          <w:r w:rsidRPr="00173B7C">
            <w:rPr>
              <w:color w:val="7F7F7F"/>
            </w:rPr>
            <w:t xml:space="preserve"> </w:t>
          </w:r>
        </w:p>
      </w:tc>
    </w:tr>
    <w:tr w:rsidR="00A15815" w:rsidRPr="00173B7C" w14:paraId="42358197" w14:textId="77777777" w:rsidTr="00F37577">
      <w:tc>
        <w:tcPr>
          <w:tcW w:w="2646" w:type="dxa"/>
          <w:tcMar>
            <w:top w:w="57" w:type="dxa"/>
          </w:tcMar>
        </w:tcPr>
        <w:p w14:paraId="54B6318F" w14:textId="0CAAD28D" w:rsidR="00A15815" w:rsidRPr="00173B7C" w:rsidRDefault="00A15815" w:rsidP="00E23B4B">
          <w:pPr>
            <w:pStyle w:val="Footer"/>
          </w:pPr>
        </w:p>
      </w:tc>
      <w:tc>
        <w:tcPr>
          <w:tcW w:w="2646" w:type="dxa"/>
        </w:tcPr>
        <w:p w14:paraId="6C98141D" w14:textId="77777777" w:rsidR="00A15815" w:rsidRPr="00173B7C" w:rsidRDefault="00A15815" w:rsidP="00E23B4B">
          <w:pPr>
            <w:pStyle w:val="Footer"/>
          </w:pPr>
        </w:p>
      </w:tc>
      <w:tc>
        <w:tcPr>
          <w:tcW w:w="1929" w:type="dxa"/>
        </w:tcPr>
        <w:p w14:paraId="21487C39" w14:textId="77777777" w:rsidR="00A15815" w:rsidRPr="00173B7C" w:rsidRDefault="00A15815" w:rsidP="00E23B4B">
          <w:pPr>
            <w:pStyle w:val="Footer"/>
          </w:pPr>
        </w:p>
      </w:tc>
      <w:tc>
        <w:tcPr>
          <w:tcW w:w="2407" w:type="dxa"/>
          <w:tcMar>
            <w:right w:w="28" w:type="dxa"/>
          </w:tcMar>
        </w:tcPr>
        <w:p w14:paraId="74D24888" w14:textId="0AB9C246" w:rsidR="00A15815" w:rsidRPr="00173B7C" w:rsidRDefault="00A15815" w:rsidP="00E23B4B">
          <w:pPr>
            <w:pStyle w:val="Footer"/>
            <w:jc w:val="right"/>
            <w:rPr>
              <w:color w:val="FF0037"/>
            </w:rPr>
          </w:pPr>
        </w:p>
      </w:tc>
    </w:tr>
  </w:tbl>
  <w:p w14:paraId="19B9652F" w14:textId="77777777" w:rsidR="00A15815" w:rsidRPr="00E23B4B" w:rsidRDefault="00A15815" w:rsidP="00E23B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47D34F" w14:textId="77777777" w:rsidR="00A15815" w:rsidRPr="00173B7C" w:rsidRDefault="00A15815" w:rsidP="007B1D01">
    <w:pPr>
      <w:pStyle w:val="Footer"/>
      <w:tabs>
        <w:tab w:val="clear" w:pos="4513"/>
        <w:tab w:val="left" w:pos="2632"/>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17BFDA" w14:textId="77777777" w:rsidR="00A15815" w:rsidRDefault="00A15815" w:rsidP="00120EFE">
      <w:pPr>
        <w:spacing w:line="240" w:lineRule="auto"/>
      </w:pPr>
      <w:r>
        <w:separator/>
      </w:r>
    </w:p>
  </w:footnote>
  <w:footnote w:type="continuationSeparator" w:id="0">
    <w:p w14:paraId="19379E66" w14:textId="77777777" w:rsidR="00A15815" w:rsidRDefault="00A15815" w:rsidP="00120EFE">
      <w:pPr>
        <w:spacing w:line="240" w:lineRule="auto"/>
      </w:pPr>
      <w:r>
        <w:continuationSeparator/>
      </w:r>
    </w:p>
  </w:footnote>
  <w:footnote w:type="continuationNotice" w:id="1">
    <w:p w14:paraId="34378665" w14:textId="77777777" w:rsidR="00B04DBD" w:rsidRDefault="00B04DBD">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6945F3" w14:textId="77777777" w:rsidR="00A15815" w:rsidRDefault="00A15815" w:rsidP="00A52EBA">
    <w:pPr>
      <w:pStyle w:val="Header"/>
      <w:ind w:right="-740"/>
    </w:pPr>
    <w:r>
      <w:rPr>
        <w:noProof/>
      </w:rPr>
      <w:drawing>
        <wp:anchor distT="0" distB="0" distL="114300" distR="114300" simplePos="0" relativeHeight="251658241" behindDoc="0" locked="0" layoutInCell="1" allowOverlap="1" wp14:anchorId="2B925482" wp14:editId="27C0BC12">
          <wp:simplePos x="0" y="0"/>
          <wp:positionH relativeFrom="column">
            <wp:posOffset>5176299</wp:posOffset>
          </wp:positionH>
          <wp:positionV relativeFrom="paragraph">
            <wp:posOffset>-303033</wp:posOffset>
          </wp:positionV>
          <wp:extent cx="1436370" cy="617740"/>
          <wp:effectExtent l="0" t="0" r="0" b="0"/>
          <wp:wrapThrough wrapText="bothSides">
            <wp:wrapPolygon edited="0">
              <wp:start x="0" y="0"/>
              <wp:lineTo x="0" y="20667"/>
              <wp:lineTo x="21199" y="20667"/>
              <wp:lineTo x="21199"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436370" cy="617740"/>
                  </a:xfrm>
                  <a:prstGeom prst="rect">
                    <a:avLst/>
                  </a:prstGeom>
                </pic:spPr>
              </pic:pic>
            </a:graphicData>
          </a:graphic>
        </wp:anchor>
      </w:drawing>
    </w:r>
    <w:r>
      <w:rPr>
        <w:noProof/>
      </w:rPr>
      <w:drawing>
        <wp:anchor distT="0" distB="0" distL="114300" distR="114300" simplePos="0" relativeHeight="251658240" behindDoc="0" locked="0" layoutInCell="1" allowOverlap="1" wp14:anchorId="27FBC4E6" wp14:editId="00BD748A">
          <wp:simplePos x="0" y="0"/>
          <wp:positionH relativeFrom="column">
            <wp:posOffset>7658100</wp:posOffset>
          </wp:positionH>
          <wp:positionV relativeFrom="paragraph">
            <wp:posOffset>-286385</wp:posOffset>
          </wp:positionV>
          <wp:extent cx="1436370" cy="617740"/>
          <wp:effectExtent l="0" t="0" r="0" b="0"/>
          <wp:wrapThrough wrapText="bothSides">
            <wp:wrapPolygon edited="0">
              <wp:start x="0" y="0"/>
              <wp:lineTo x="0" y="20667"/>
              <wp:lineTo x="21199" y="20667"/>
              <wp:lineTo x="21199"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436370" cy="61774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229C1"/>
    <w:multiLevelType w:val="hybridMultilevel"/>
    <w:tmpl w:val="902C63C4"/>
    <w:lvl w:ilvl="0" w:tplc="0414000F">
      <w:start w:val="1"/>
      <w:numFmt w:val="decimal"/>
      <w:lvlText w:val="%1."/>
      <w:lvlJc w:val="left"/>
      <w:pPr>
        <w:ind w:left="720" w:hanging="360"/>
      </w:pPr>
    </w:lvl>
    <w:lvl w:ilvl="1" w:tplc="04140019">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0B5A36B9"/>
    <w:multiLevelType w:val="hybridMultilevel"/>
    <w:tmpl w:val="350C82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010238"/>
    <w:multiLevelType w:val="hybridMultilevel"/>
    <w:tmpl w:val="E87092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440494"/>
    <w:multiLevelType w:val="multilevel"/>
    <w:tmpl w:val="1448749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862" w:hanging="720"/>
      </w:pPr>
      <w:rPr>
        <w:b w:val="0"/>
      </w:r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19627F16"/>
    <w:multiLevelType w:val="hybridMultilevel"/>
    <w:tmpl w:val="F6DE48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5252AF8"/>
    <w:multiLevelType w:val="hybridMultilevel"/>
    <w:tmpl w:val="391E97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6A66B1"/>
    <w:multiLevelType w:val="hybridMultilevel"/>
    <w:tmpl w:val="A12CC58E"/>
    <w:lvl w:ilvl="0" w:tplc="AB9CEA7C">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34EC0F6D"/>
    <w:multiLevelType w:val="hybridMultilevel"/>
    <w:tmpl w:val="F6DE48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7AB3723"/>
    <w:multiLevelType w:val="hybridMultilevel"/>
    <w:tmpl w:val="111A99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7FA1837"/>
    <w:multiLevelType w:val="multilevel"/>
    <w:tmpl w:val="324019CE"/>
    <w:lvl w:ilvl="0">
      <w:start w:val="1"/>
      <w:numFmt w:val="decimal"/>
      <w:lvlText w:val="%1"/>
      <w:lvlJc w:val="left"/>
      <w:pPr>
        <w:ind w:left="705" w:hanging="705"/>
      </w:pPr>
      <w:rPr>
        <w:rFonts w:hint="default"/>
      </w:rPr>
    </w:lvl>
    <w:lvl w:ilvl="1">
      <w:start w:val="1"/>
      <w:numFmt w:val="decimal"/>
      <w:lvlText w:val="%1.%2"/>
      <w:lvlJc w:val="left"/>
      <w:pPr>
        <w:ind w:left="989" w:hanging="705"/>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563B6ED4"/>
    <w:multiLevelType w:val="multilevel"/>
    <w:tmpl w:val="FC282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FFF73F2"/>
    <w:multiLevelType w:val="hybridMultilevel"/>
    <w:tmpl w:val="F6DE48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64A5628"/>
    <w:multiLevelType w:val="hybridMultilevel"/>
    <w:tmpl w:val="F6DE48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9"/>
  </w:num>
  <w:num w:numId="4">
    <w:abstractNumId w:val="6"/>
  </w:num>
  <w:num w:numId="5">
    <w:abstractNumId w:val="5"/>
  </w:num>
  <w:num w:numId="6">
    <w:abstractNumId w:val="7"/>
  </w:num>
  <w:num w:numId="7">
    <w:abstractNumId w:val="12"/>
  </w:num>
  <w:num w:numId="8">
    <w:abstractNumId w:val="11"/>
  </w:num>
  <w:num w:numId="9">
    <w:abstractNumId w:val="8"/>
  </w:num>
  <w:num w:numId="10">
    <w:abstractNumId w:val="4"/>
  </w:num>
  <w:num w:numId="11">
    <w:abstractNumId w:val="2"/>
  </w:num>
  <w:num w:numId="12">
    <w:abstractNumId w:val="1"/>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defaultTabStop w:val="720"/>
  <w:characterSpacingControl w:val="doNotCompress"/>
  <w:savePreviewPicture/>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2455"/>
    <w:rsid w:val="00005600"/>
    <w:rsid w:val="00005E84"/>
    <w:rsid w:val="00043D3F"/>
    <w:rsid w:val="00094423"/>
    <w:rsid w:val="000E7B59"/>
    <w:rsid w:val="000F3005"/>
    <w:rsid w:val="000F562B"/>
    <w:rsid w:val="00112C9F"/>
    <w:rsid w:val="00113F32"/>
    <w:rsid w:val="00120EFE"/>
    <w:rsid w:val="00150BD5"/>
    <w:rsid w:val="0016081C"/>
    <w:rsid w:val="00173B7C"/>
    <w:rsid w:val="00181980"/>
    <w:rsid w:val="00196DD5"/>
    <w:rsid w:val="001A7C95"/>
    <w:rsid w:val="002223E7"/>
    <w:rsid w:val="00244772"/>
    <w:rsid w:val="00267E35"/>
    <w:rsid w:val="002A4C6C"/>
    <w:rsid w:val="002D2251"/>
    <w:rsid w:val="002F359D"/>
    <w:rsid w:val="003666B1"/>
    <w:rsid w:val="003937E6"/>
    <w:rsid w:val="0046518D"/>
    <w:rsid w:val="00484AB7"/>
    <w:rsid w:val="004D6469"/>
    <w:rsid w:val="00510171"/>
    <w:rsid w:val="00522455"/>
    <w:rsid w:val="00525550"/>
    <w:rsid w:val="005561AA"/>
    <w:rsid w:val="00590456"/>
    <w:rsid w:val="005A4C1D"/>
    <w:rsid w:val="005F2B12"/>
    <w:rsid w:val="0060208D"/>
    <w:rsid w:val="006158FC"/>
    <w:rsid w:val="00662A09"/>
    <w:rsid w:val="00670D8B"/>
    <w:rsid w:val="00672525"/>
    <w:rsid w:val="0067611C"/>
    <w:rsid w:val="006D5273"/>
    <w:rsid w:val="006E0B41"/>
    <w:rsid w:val="007558B1"/>
    <w:rsid w:val="00762CCC"/>
    <w:rsid w:val="007B1D01"/>
    <w:rsid w:val="007F7F69"/>
    <w:rsid w:val="008D61E0"/>
    <w:rsid w:val="00911AEE"/>
    <w:rsid w:val="00926D8F"/>
    <w:rsid w:val="00952010"/>
    <w:rsid w:val="009E6363"/>
    <w:rsid w:val="00A15815"/>
    <w:rsid w:val="00A52EBA"/>
    <w:rsid w:val="00A64977"/>
    <w:rsid w:val="00A82A2F"/>
    <w:rsid w:val="00A93F49"/>
    <w:rsid w:val="00A971C8"/>
    <w:rsid w:val="00AA1624"/>
    <w:rsid w:val="00AA276C"/>
    <w:rsid w:val="00B04DBD"/>
    <w:rsid w:val="00B2076F"/>
    <w:rsid w:val="00BA2CE4"/>
    <w:rsid w:val="00BB4342"/>
    <w:rsid w:val="00BD00D4"/>
    <w:rsid w:val="00BE19BD"/>
    <w:rsid w:val="00BF7561"/>
    <w:rsid w:val="00BF7BC4"/>
    <w:rsid w:val="00C15070"/>
    <w:rsid w:val="00C743C0"/>
    <w:rsid w:val="00C87971"/>
    <w:rsid w:val="00CA6D59"/>
    <w:rsid w:val="00D04AA9"/>
    <w:rsid w:val="00D5072B"/>
    <w:rsid w:val="00D673DC"/>
    <w:rsid w:val="00D97D75"/>
    <w:rsid w:val="00DF1B12"/>
    <w:rsid w:val="00DF787D"/>
    <w:rsid w:val="00E12F90"/>
    <w:rsid w:val="00E23B4B"/>
    <w:rsid w:val="00E35CE3"/>
    <w:rsid w:val="00E95CC4"/>
    <w:rsid w:val="00EA48C5"/>
    <w:rsid w:val="00EB0E6A"/>
    <w:rsid w:val="00EB1A16"/>
    <w:rsid w:val="00EC1D3C"/>
    <w:rsid w:val="00EC6083"/>
    <w:rsid w:val="00F16FC1"/>
    <w:rsid w:val="00F21443"/>
    <w:rsid w:val="00F37577"/>
    <w:rsid w:val="00F406D0"/>
    <w:rsid w:val="00F65BB1"/>
    <w:rsid w:val="00F72FC1"/>
    <w:rsid w:val="00F83423"/>
    <w:rsid w:val="00FA38F5"/>
    <w:rsid w:val="00FE3B41"/>
    <w:rsid w:val="00FF0EF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F2C8275"/>
  <w15:chartTrackingRefBased/>
  <w15:docId w15:val="{71E47616-BDF8-45FB-A187-22336D0DD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return" w:semiHidden="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70D8B"/>
    <w:pPr>
      <w:spacing w:after="0" w:line="280" w:lineRule="atLeast"/>
    </w:pPr>
    <w:rPr>
      <w:color w:val="000000" w:themeColor="text1"/>
      <w:sz w:val="20"/>
      <w:lang w:val="nb-NO"/>
    </w:rPr>
  </w:style>
  <w:style w:type="paragraph" w:styleId="Heading1">
    <w:name w:val="heading 1"/>
    <w:basedOn w:val="Normal"/>
    <w:next w:val="Normal"/>
    <w:link w:val="Heading1Char"/>
    <w:uiPriority w:val="9"/>
    <w:qFormat/>
    <w:rsid w:val="00AA276C"/>
    <w:pPr>
      <w:keepNext/>
      <w:keepLines/>
      <w:numPr>
        <w:numId w:val="1"/>
      </w:numPr>
      <w:spacing w:before="240"/>
      <w:outlineLvl w:val="0"/>
    </w:pPr>
    <w:rPr>
      <w:rFonts w:asciiTheme="majorHAnsi" w:eastAsiaTheme="majorEastAsia" w:hAnsiTheme="majorHAnsi" w:cstheme="majorBidi"/>
      <w:b/>
      <w:sz w:val="28"/>
      <w:szCs w:val="32"/>
    </w:rPr>
  </w:style>
  <w:style w:type="paragraph" w:styleId="Heading2">
    <w:name w:val="heading 2"/>
    <w:basedOn w:val="Normal"/>
    <w:next w:val="Normal"/>
    <w:link w:val="Heading2Char"/>
    <w:uiPriority w:val="9"/>
    <w:unhideWhenUsed/>
    <w:qFormat/>
    <w:rsid w:val="00AA276C"/>
    <w:pPr>
      <w:keepNext/>
      <w:keepLines/>
      <w:numPr>
        <w:ilvl w:val="1"/>
        <w:numId w:val="1"/>
      </w:numPr>
      <w:spacing w:before="160" w:after="120"/>
      <w:ind w:left="578" w:hanging="578"/>
      <w:outlineLvl w:val="1"/>
    </w:pPr>
    <w:rPr>
      <w:rFonts w:asciiTheme="majorHAnsi" w:eastAsiaTheme="majorEastAsia" w:hAnsiTheme="majorHAnsi" w:cstheme="majorBidi"/>
      <w:b/>
      <w:sz w:val="24"/>
      <w:szCs w:val="26"/>
    </w:rPr>
  </w:style>
  <w:style w:type="paragraph" w:styleId="Heading3">
    <w:name w:val="heading 3"/>
    <w:basedOn w:val="Normal"/>
    <w:next w:val="Normal"/>
    <w:link w:val="Heading3Char"/>
    <w:uiPriority w:val="9"/>
    <w:unhideWhenUsed/>
    <w:qFormat/>
    <w:rsid w:val="00926D8F"/>
    <w:pPr>
      <w:keepNext/>
      <w:keepLines/>
      <w:numPr>
        <w:ilvl w:val="2"/>
        <w:numId w:val="1"/>
      </w:numPr>
      <w:spacing w:before="160"/>
      <w:ind w:left="720"/>
      <w:outlineLvl w:val="2"/>
    </w:pPr>
    <w:rPr>
      <w:rFonts w:asciiTheme="majorHAnsi" w:eastAsiaTheme="majorEastAsia" w:hAnsiTheme="majorHAnsi" w:cstheme="majorBidi"/>
      <w:b/>
      <w:sz w:val="24"/>
      <w:szCs w:val="24"/>
    </w:rPr>
  </w:style>
  <w:style w:type="paragraph" w:styleId="Heading4">
    <w:name w:val="heading 4"/>
    <w:basedOn w:val="Normal"/>
    <w:next w:val="Normal"/>
    <w:link w:val="Heading4Char"/>
    <w:uiPriority w:val="9"/>
    <w:unhideWhenUsed/>
    <w:qFormat/>
    <w:rsid w:val="00926D8F"/>
    <w:pPr>
      <w:keepNext/>
      <w:keepLines/>
      <w:numPr>
        <w:ilvl w:val="3"/>
        <w:numId w:val="1"/>
      </w:numPr>
      <w:spacing w:before="160"/>
      <w:ind w:left="862" w:hanging="862"/>
      <w:outlineLvl w:val="3"/>
    </w:pPr>
    <w:rPr>
      <w:rFonts w:asciiTheme="majorHAnsi" w:eastAsiaTheme="majorEastAsia" w:hAnsiTheme="majorHAnsi" w:cstheme="majorBidi"/>
      <w:b/>
      <w:iCs/>
      <w:sz w:val="24"/>
    </w:rPr>
  </w:style>
  <w:style w:type="paragraph" w:styleId="Heading5">
    <w:name w:val="heading 5"/>
    <w:basedOn w:val="Normal"/>
    <w:next w:val="Normal"/>
    <w:link w:val="Heading5Char"/>
    <w:uiPriority w:val="9"/>
    <w:semiHidden/>
    <w:qFormat/>
    <w:rsid w:val="00926D8F"/>
    <w:pPr>
      <w:keepNext/>
      <w:keepLines/>
      <w:numPr>
        <w:ilvl w:val="4"/>
        <w:numId w:val="1"/>
      </w:numPr>
      <w:spacing w:before="40"/>
      <w:outlineLvl w:val="4"/>
    </w:pPr>
    <w:rPr>
      <w:rFonts w:asciiTheme="majorHAnsi" w:eastAsiaTheme="majorEastAsia" w:hAnsiTheme="majorHAnsi" w:cstheme="majorBidi"/>
      <w:color w:val="C5002D" w:themeColor="accent1" w:themeShade="BF"/>
    </w:rPr>
  </w:style>
  <w:style w:type="paragraph" w:styleId="Heading6">
    <w:name w:val="heading 6"/>
    <w:basedOn w:val="Normal"/>
    <w:next w:val="Normal"/>
    <w:link w:val="Heading6Char"/>
    <w:uiPriority w:val="9"/>
    <w:semiHidden/>
    <w:unhideWhenUsed/>
    <w:qFormat/>
    <w:rsid w:val="00926D8F"/>
    <w:pPr>
      <w:keepNext/>
      <w:keepLines/>
      <w:numPr>
        <w:ilvl w:val="5"/>
        <w:numId w:val="1"/>
      </w:numPr>
      <w:spacing w:before="40"/>
      <w:outlineLvl w:val="5"/>
    </w:pPr>
    <w:rPr>
      <w:rFonts w:asciiTheme="majorHAnsi" w:eastAsiaTheme="majorEastAsia" w:hAnsiTheme="majorHAnsi" w:cstheme="majorBidi"/>
      <w:color w:val="83001E" w:themeColor="accent1" w:themeShade="7F"/>
    </w:rPr>
  </w:style>
  <w:style w:type="paragraph" w:styleId="Heading7">
    <w:name w:val="heading 7"/>
    <w:basedOn w:val="Normal"/>
    <w:next w:val="Normal"/>
    <w:link w:val="Heading7Char"/>
    <w:uiPriority w:val="9"/>
    <w:semiHidden/>
    <w:unhideWhenUsed/>
    <w:qFormat/>
    <w:rsid w:val="00926D8F"/>
    <w:pPr>
      <w:keepNext/>
      <w:keepLines/>
      <w:numPr>
        <w:ilvl w:val="6"/>
        <w:numId w:val="1"/>
      </w:numPr>
      <w:spacing w:before="40"/>
      <w:outlineLvl w:val="6"/>
    </w:pPr>
    <w:rPr>
      <w:rFonts w:asciiTheme="majorHAnsi" w:eastAsiaTheme="majorEastAsia" w:hAnsiTheme="majorHAnsi" w:cstheme="majorBidi"/>
      <w:i/>
      <w:iCs/>
      <w:color w:val="83001E" w:themeColor="accent1" w:themeShade="7F"/>
    </w:rPr>
  </w:style>
  <w:style w:type="paragraph" w:styleId="Heading8">
    <w:name w:val="heading 8"/>
    <w:basedOn w:val="Normal"/>
    <w:next w:val="Normal"/>
    <w:link w:val="Heading8Char"/>
    <w:uiPriority w:val="9"/>
    <w:semiHidden/>
    <w:unhideWhenUsed/>
    <w:qFormat/>
    <w:rsid w:val="00926D8F"/>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926D8F"/>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20EF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rsid w:val="00120EFE"/>
    <w:pPr>
      <w:tabs>
        <w:tab w:val="center" w:pos="4513"/>
        <w:tab w:val="right" w:pos="9026"/>
      </w:tabs>
      <w:spacing w:line="240" w:lineRule="auto"/>
    </w:pPr>
  </w:style>
  <w:style w:type="character" w:customStyle="1" w:styleId="HeaderChar">
    <w:name w:val="Header Char"/>
    <w:basedOn w:val="DefaultParagraphFont"/>
    <w:link w:val="Header"/>
    <w:uiPriority w:val="99"/>
    <w:semiHidden/>
    <w:rsid w:val="00590456"/>
    <w:rPr>
      <w:sz w:val="20"/>
      <w:lang w:val="nb-NO"/>
    </w:rPr>
  </w:style>
  <w:style w:type="paragraph" w:styleId="Footer">
    <w:name w:val="footer"/>
    <w:basedOn w:val="Normal"/>
    <w:link w:val="FooterChar"/>
    <w:uiPriority w:val="99"/>
    <w:semiHidden/>
    <w:rsid w:val="00A64977"/>
    <w:pPr>
      <w:tabs>
        <w:tab w:val="center" w:pos="4513"/>
        <w:tab w:val="right" w:pos="9026"/>
      </w:tabs>
      <w:spacing w:line="281" w:lineRule="auto"/>
    </w:pPr>
    <w:rPr>
      <w:sz w:val="14"/>
    </w:rPr>
  </w:style>
  <w:style w:type="character" w:customStyle="1" w:styleId="FooterChar">
    <w:name w:val="Footer Char"/>
    <w:basedOn w:val="DefaultParagraphFont"/>
    <w:link w:val="Footer"/>
    <w:uiPriority w:val="99"/>
    <w:semiHidden/>
    <w:rsid w:val="00A64977"/>
    <w:rPr>
      <w:color w:val="333333"/>
      <w:sz w:val="14"/>
      <w:lang w:val="nb-NO"/>
    </w:rPr>
  </w:style>
  <w:style w:type="paragraph" w:styleId="EnvelopeAddress">
    <w:name w:val="envelope address"/>
    <w:basedOn w:val="Normal"/>
    <w:uiPriority w:val="99"/>
    <w:semiHidden/>
    <w:rsid w:val="00BA2CE4"/>
    <w:pPr>
      <w:framePr w:hSpace="181" w:wrap="around" w:vAnchor="page" w:hAnchor="margin" w:y="2326"/>
      <w:suppressOverlap/>
    </w:pPr>
    <w:rPr>
      <w:lang w:val="en-US"/>
    </w:rPr>
  </w:style>
  <w:style w:type="character" w:styleId="PlaceholderText">
    <w:name w:val="Placeholder Text"/>
    <w:basedOn w:val="DefaultParagraphFont"/>
    <w:uiPriority w:val="99"/>
    <w:semiHidden/>
    <w:rsid w:val="00BA2CE4"/>
    <w:rPr>
      <w:color w:val="808080"/>
    </w:rPr>
  </w:style>
  <w:style w:type="character" w:customStyle="1" w:styleId="Heading1Char">
    <w:name w:val="Heading 1 Char"/>
    <w:basedOn w:val="DefaultParagraphFont"/>
    <w:link w:val="Heading1"/>
    <w:uiPriority w:val="9"/>
    <w:rsid w:val="00AA276C"/>
    <w:rPr>
      <w:rFonts w:asciiTheme="majorHAnsi" w:eastAsiaTheme="majorEastAsia" w:hAnsiTheme="majorHAnsi" w:cstheme="majorBidi"/>
      <w:b/>
      <w:color w:val="000000" w:themeColor="text1"/>
      <w:sz w:val="28"/>
      <w:szCs w:val="32"/>
      <w:lang w:val="nb-NO"/>
    </w:rPr>
  </w:style>
  <w:style w:type="character" w:customStyle="1" w:styleId="Heading2Char">
    <w:name w:val="Heading 2 Char"/>
    <w:basedOn w:val="DefaultParagraphFont"/>
    <w:link w:val="Heading2"/>
    <w:uiPriority w:val="9"/>
    <w:rsid w:val="00AA276C"/>
    <w:rPr>
      <w:rFonts w:asciiTheme="majorHAnsi" w:eastAsiaTheme="majorEastAsia" w:hAnsiTheme="majorHAnsi" w:cstheme="majorBidi"/>
      <w:b/>
      <w:color w:val="000000" w:themeColor="text1"/>
      <w:sz w:val="24"/>
      <w:szCs w:val="26"/>
      <w:lang w:val="nb-NO"/>
    </w:rPr>
  </w:style>
  <w:style w:type="character" w:customStyle="1" w:styleId="Heading3Char">
    <w:name w:val="Heading 3 Char"/>
    <w:basedOn w:val="DefaultParagraphFont"/>
    <w:link w:val="Heading3"/>
    <w:uiPriority w:val="9"/>
    <w:rsid w:val="00926D8F"/>
    <w:rPr>
      <w:rFonts w:asciiTheme="majorHAnsi" w:eastAsiaTheme="majorEastAsia" w:hAnsiTheme="majorHAnsi" w:cstheme="majorBidi"/>
      <w:b/>
      <w:color w:val="000000" w:themeColor="text1"/>
      <w:sz w:val="24"/>
      <w:szCs w:val="24"/>
      <w:lang w:val="nb-NO"/>
    </w:rPr>
  </w:style>
  <w:style w:type="character" w:customStyle="1" w:styleId="Heading4Char">
    <w:name w:val="Heading 4 Char"/>
    <w:basedOn w:val="DefaultParagraphFont"/>
    <w:link w:val="Heading4"/>
    <w:uiPriority w:val="9"/>
    <w:rsid w:val="00926D8F"/>
    <w:rPr>
      <w:rFonts w:asciiTheme="majorHAnsi" w:eastAsiaTheme="majorEastAsia" w:hAnsiTheme="majorHAnsi" w:cstheme="majorBidi"/>
      <w:b/>
      <w:iCs/>
      <w:color w:val="000000" w:themeColor="text1"/>
      <w:sz w:val="24"/>
      <w:lang w:val="nb-NO"/>
    </w:rPr>
  </w:style>
  <w:style w:type="character" w:customStyle="1" w:styleId="Heading5Char">
    <w:name w:val="Heading 5 Char"/>
    <w:basedOn w:val="DefaultParagraphFont"/>
    <w:link w:val="Heading5"/>
    <w:uiPriority w:val="9"/>
    <w:semiHidden/>
    <w:rsid w:val="00590456"/>
    <w:rPr>
      <w:rFonts w:asciiTheme="majorHAnsi" w:eastAsiaTheme="majorEastAsia" w:hAnsiTheme="majorHAnsi" w:cstheme="majorBidi"/>
      <w:color w:val="C5002D" w:themeColor="accent1" w:themeShade="BF"/>
      <w:sz w:val="20"/>
      <w:lang w:val="nb-NO"/>
    </w:rPr>
  </w:style>
  <w:style w:type="character" w:customStyle="1" w:styleId="Heading6Char">
    <w:name w:val="Heading 6 Char"/>
    <w:basedOn w:val="DefaultParagraphFont"/>
    <w:link w:val="Heading6"/>
    <w:uiPriority w:val="9"/>
    <w:semiHidden/>
    <w:rsid w:val="00926D8F"/>
    <w:rPr>
      <w:rFonts w:asciiTheme="majorHAnsi" w:eastAsiaTheme="majorEastAsia" w:hAnsiTheme="majorHAnsi" w:cstheme="majorBidi"/>
      <w:color w:val="83001E" w:themeColor="accent1" w:themeShade="7F"/>
      <w:sz w:val="20"/>
      <w:lang w:val="nb-NO"/>
    </w:rPr>
  </w:style>
  <w:style w:type="character" w:customStyle="1" w:styleId="Heading7Char">
    <w:name w:val="Heading 7 Char"/>
    <w:basedOn w:val="DefaultParagraphFont"/>
    <w:link w:val="Heading7"/>
    <w:uiPriority w:val="9"/>
    <w:semiHidden/>
    <w:rsid w:val="00926D8F"/>
    <w:rPr>
      <w:rFonts w:asciiTheme="majorHAnsi" w:eastAsiaTheme="majorEastAsia" w:hAnsiTheme="majorHAnsi" w:cstheme="majorBidi"/>
      <w:i/>
      <w:iCs/>
      <w:color w:val="83001E" w:themeColor="accent1" w:themeShade="7F"/>
      <w:sz w:val="20"/>
      <w:lang w:val="nb-NO"/>
    </w:rPr>
  </w:style>
  <w:style w:type="character" w:customStyle="1" w:styleId="Heading8Char">
    <w:name w:val="Heading 8 Char"/>
    <w:basedOn w:val="DefaultParagraphFont"/>
    <w:link w:val="Heading8"/>
    <w:uiPriority w:val="9"/>
    <w:semiHidden/>
    <w:rsid w:val="00926D8F"/>
    <w:rPr>
      <w:rFonts w:asciiTheme="majorHAnsi" w:eastAsiaTheme="majorEastAsia" w:hAnsiTheme="majorHAnsi" w:cstheme="majorBidi"/>
      <w:color w:val="272727" w:themeColor="text1" w:themeTint="D8"/>
      <w:sz w:val="21"/>
      <w:szCs w:val="21"/>
      <w:lang w:val="nb-NO"/>
    </w:rPr>
  </w:style>
  <w:style w:type="character" w:customStyle="1" w:styleId="Heading9Char">
    <w:name w:val="Heading 9 Char"/>
    <w:basedOn w:val="DefaultParagraphFont"/>
    <w:link w:val="Heading9"/>
    <w:uiPriority w:val="9"/>
    <w:semiHidden/>
    <w:rsid w:val="00926D8F"/>
    <w:rPr>
      <w:rFonts w:asciiTheme="majorHAnsi" w:eastAsiaTheme="majorEastAsia" w:hAnsiTheme="majorHAnsi" w:cstheme="majorBidi"/>
      <w:i/>
      <w:iCs/>
      <w:color w:val="272727" w:themeColor="text1" w:themeTint="D8"/>
      <w:sz w:val="21"/>
      <w:szCs w:val="21"/>
      <w:lang w:val="nb-NO"/>
    </w:rPr>
  </w:style>
  <w:style w:type="character" w:styleId="Hyperlink">
    <w:name w:val="Hyperlink"/>
    <w:basedOn w:val="DefaultParagraphFont"/>
    <w:uiPriority w:val="99"/>
    <w:unhideWhenUsed/>
    <w:rsid w:val="007558B1"/>
    <w:rPr>
      <w:color w:val="93001E" w:themeColor="hyperlink"/>
      <w:u w:val="single"/>
    </w:rPr>
  </w:style>
  <w:style w:type="character" w:styleId="UnresolvedMention">
    <w:name w:val="Unresolved Mention"/>
    <w:basedOn w:val="DefaultParagraphFont"/>
    <w:uiPriority w:val="99"/>
    <w:semiHidden/>
    <w:unhideWhenUsed/>
    <w:rsid w:val="007558B1"/>
    <w:rPr>
      <w:color w:val="808080"/>
      <w:shd w:val="clear" w:color="auto" w:fill="E6E6E6"/>
    </w:rPr>
  </w:style>
  <w:style w:type="paragraph" w:styleId="NoSpacing">
    <w:name w:val="No Spacing"/>
    <w:uiPriority w:val="1"/>
    <w:qFormat/>
    <w:rsid w:val="00522455"/>
    <w:pPr>
      <w:spacing w:after="0" w:line="240" w:lineRule="auto"/>
    </w:pPr>
    <w:rPr>
      <w:color w:val="000000" w:themeColor="text1"/>
      <w:sz w:val="20"/>
      <w:lang w:val="nb-NO"/>
    </w:rPr>
  </w:style>
  <w:style w:type="paragraph" w:styleId="ListParagraph">
    <w:name w:val="List Paragraph"/>
    <w:basedOn w:val="Normal"/>
    <w:uiPriority w:val="34"/>
    <w:semiHidden/>
    <w:qFormat/>
    <w:rsid w:val="00094423"/>
    <w:pPr>
      <w:ind w:left="720"/>
      <w:contextualSpacing/>
    </w:pPr>
  </w:style>
  <w:style w:type="paragraph" w:styleId="BalloonText">
    <w:name w:val="Balloon Text"/>
    <w:basedOn w:val="Normal"/>
    <w:link w:val="BalloonTextChar"/>
    <w:uiPriority w:val="99"/>
    <w:semiHidden/>
    <w:unhideWhenUsed/>
    <w:rsid w:val="004D646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6469"/>
    <w:rPr>
      <w:rFonts w:ascii="Segoe UI" w:hAnsi="Segoe UI" w:cs="Segoe UI"/>
      <w:color w:val="000000" w:themeColor="text1"/>
      <w:sz w:val="18"/>
      <w:szCs w:val="18"/>
      <w:lang w:val="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6553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Tom@murisor.no" TargetMode="External"/><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mailto:John.arvid.abrahamsen@scania.no"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mailto:helge.rinden@kjellsmarkiser.no"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Viba1967@icloud.com" TargetMode="External"/><Relationship Id="rId5" Type="http://schemas.openxmlformats.org/officeDocument/2006/relationships/settings" Target="settings.xml"/><Relationship Id="rId15" Type="http://schemas.openxmlformats.org/officeDocument/2006/relationships/hyperlink" Target="mailto:kai@oskar-nygaard.no" TargetMode="External"/><Relationship Id="rId10" Type="http://schemas.openxmlformats.org/officeDocument/2006/relationships/hyperlink" Target="mailto:mny@equinor.com" TargetMode="Externa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rr@holbek.no"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Corp%20Template\Corp%20NO\Blank%20liggende%20A4.dotm" TargetMode="External"/></Relationships>
</file>

<file path=word/theme/theme1.xml><?xml version="1.0" encoding="utf-8"?>
<a:theme xmlns:a="http://schemas.openxmlformats.org/drawingml/2006/main" name="Office Theme">
  <a:themeElements>
    <a:clrScheme name="Equinor 03052018">
      <a:dk1>
        <a:srgbClr val="000000"/>
      </a:dk1>
      <a:lt1>
        <a:srgbClr val="FFFFFF"/>
      </a:lt1>
      <a:dk2>
        <a:srgbClr val="93001E"/>
      </a:dk2>
      <a:lt2>
        <a:srgbClr val="E0E4E7"/>
      </a:lt2>
      <a:accent1>
        <a:srgbClr val="FF0942"/>
      </a:accent1>
      <a:accent2>
        <a:srgbClr val="103445"/>
      </a:accent2>
      <a:accent3>
        <a:srgbClr val="00707A"/>
      </a:accent3>
      <a:accent4>
        <a:srgbClr val="CDEBF5"/>
      </a:accent4>
      <a:accent5>
        <a:srgbClr val="DEFAEC"/>
      </a:accent5>
      <a:accent6>
        <a:srgbClr val="FFE7D6"/>
      </a:accent6>
      <a:hlink>
        <a:srgbClr val="93001E"/>
      </a:hlink>
      <a:folHlink>
        <a:srgbClr val="93001E"/>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oot>
  <firma/>
  <orgnr/>
  <gate/>
  <pnr/>
  <tlfnr/>
</root>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94BDB2-627B-4057-AF01-5BDB3D2D97DB}">
  <ds:schemaRefs/>
</ds:datastoreItem>
</file>

<file path=customXml/itemProps2.xml><?xml version="1.0" encoding="utf-8"?>
<ds:datastoreItem xmlns:ds="http://schemas.openxmlformats.org/officeDocument/2006/customXml" ds:itemID="{32C548FF-6C8D-4616-9DDA-F50D0F0832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 liggende A4</Template>
  <TotalTime>258</TotalTime>
  <Pages>20</Pages>
  <Words>3652</Words>
  <Characters>20822</Characters>
  <Application>Microsoft Office Word</Application>
  <DocSecurity>0</DocSecurity>
  <Lines>173</Lines>
  <Paragraphs>48</Paragraphs>
  <ScaleCrop>false</ScaleCrop>
  <HeadingPairs>
    <vt:vector size="4" baseType="variant">
      <vt:variant>
        <vt:lpstr>Title</vt:lpstr>
      </vt:variant>
      <vt:variant>
        <vt:i4>1</vt:i4>
      </vt:variant>
      <vt:variant>
        <vt:lpstr>Headings</vt:lpstr>
      </vt:variant>
      <vt:variant>
        <vt:i4>35</vt:i4>
      </vt:variant>
    </vt:vector>
  </HeadingPairs>
  <TitlesOfParts>
    <vt:vector size="36" baseType="lpstr">
      <vt:lpstr/>
      <vt:lpstr>HELSE MILJØ OG SIKKERHET </vt:lpstr>
      <vt:lpstr>    BAKGRUNN FOR ARBEIDET </vt:lpstr>
      <vt:lpstr>    SAMEIETS MÅL FOR HELSE-, MILJØ- OG SIKKERHETSARBEID </vt:lpstr>
      <vt:lpstr>HMS I HVERDAGEN</vt:lpstr>
      <vt:lpstr>    OM LOVER OG FORSKRIFTER OG TILGJENGELIGHET </vt:lpstr>
      <vt:lpstr>    ARBEID UTFØRT AV EKSTERNE FIRMAER/PERSONER </vt:lpstr>
      <vt:lpstr>    HVEM GJENNOMFØRER INTERNKONTROLLER </vt:lpstr>
      <vt:lpstr>    OM ARBEIDSDOKUMENTET </vt:lpstr>
      <vt:lpstr>FAKTA OM SAMEIET </vt:lpstr>
      <vt:lpstr>    ORGANISASJONSSTRUKTUR	</vt:lpstr>
      <vt:lpstr>    STYRETS SAMMENSETNING</vt:lpstr>
      <vt:lpstr>    FORSIKRING </vt:lpstr>
      <vt:lpstr>    SENTRALE AVTALER OG KONTAKTSPERSONER</vt:lpstr>
      <vt:lpstr>    INFORMASJON TIL BEBOERE </vt:lpstr>
      <vt:lpstr>    AVFALLSRUTINER</vt:lpstr>
      <vt:lpstr>HELSE, MILJØ OG SIKKERHET</vt:lpstr>
      <vt:lpstr>    RISIKOFORHOLD </vt:lpstr>
      <vt:lpstr>    ARBEIDSRUTINER INNENFOR HMS OMRÅDET</vt:lpstr>
      <vt:lpstr>VEDLIKEHOLD OG KONTROLL AV UTEAREALER OG BYGNINGER</vt:lpstr>
      <vt:lpstr>    DUGNAD </vt:lpstr>
      <vt:lpstr>    LEKEPLASSEN OG LEKEPLASSUTSTYR </vt:lpstr>
      <vt:lpstr>    VEDLIKEHOLD </vt:lpstr>
      <vt:lpstr>        VÅTROM OG VENTILASJON </vt:lpstr>
      <vt:lpstr>        ELEKTRISK ANLEGG OG UTSTYR </vt:lpstr>
      <vt:lpstr>    SKADEDYRSBEKJEMPELSE </vt:lpstr>
      <vt:lpstr>BRANN OG ULYKKER </vt:lpstr>
      <vt:lpstr>    Mål for brannvern </vt:lpstr>
      <vt:lpstr>    Målsetninger for brannsikkerhetsarbeidet </vt:lpstr>
      <vt:lpstr>    BEREDSKAP </vt:lpstr>
      <vt:lpstr>        Styrets arbeid etter brann og større ulykker </vt:lpstr>
      <vt:lpstr>    VERNEUTSTYR </vt:lpstr>
      <vt:lpstr>        BRANNVERNUTSTYR </vt:lpstr>
      <vt:lpstr>        FØRSTEHJELPSUTSTYR </vt:lpstr>
      <vt:lpstr>        BRANNINSTRUKS </vt:lpstr>
      <vt:lpstr>HANDLINGSPLAN </vt:lpstr>
    </vt:vector>
  </TitlesOfParts>
  <Company/>
  <LinksUpToDate>false</LinksUpToDate>
  <CharactersWithSpaces>24426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Morten Nygaard (MNY)</dc:creator>
  <cp:keywords/>
  <dc:description/>
  <cp:lastModifiedBy>Morten Nygaard</cp:lastModifiedBy>
  <cp:revision>6</cp:revision>
  <cp:lastPrinted>2018-06-18T17:51:00Z</cp:lastPrinted>
  <dcterms:created xsi:type="dcterms:W3CDTF">2018-06-17T16:08:00Z</dcterms:created>
  <dcterms:modified xsi:type="dcterms:W3CDTF">2018-07-08T18:06:00Z</dcterms:modified>
</cp:coreProperties>
</file>